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7DDCC" w14:textId="77777777" w:rsidR="009E642A" w:rsidRPr="006E0921" w:rsidRDefault="009E642A" w:rsidP="009E642A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6E0921">
        <w:rPr>
          <w:rFonts w:ascii="Twinkl Cursive Looped" w:hAnsi="Twinkl Cursive Looped"/>
          <w:b/>
          <w:sz w:val="32"/>
          <w:szCs w:val="32"/>
          <w:u w:val="single"/>
        </w:rPr>
        <w:t>ADHD – Parent Support</w:t>
      </w:r>
    </w:p>
    <w:p w14:paraId="1154C62F" w14:textId="77777777" w:rsidR="009E642A" w:rsidRPr="006E0921" w:rsidRDefault="009E642A" w:rsidP="009E642A">
      <w:pPr>
        <w:rPr>
          <w:rFonts w:ascii="Twinkl Cursive Looped" w:hAnsi="Twinkl Cursive Looped"/>
          <w:sz w:val="32"/>
          <w:szCs w:val="32"/>
        </w:rPr>
      </w:pPr>
    </w:p>
    <w:p w14:paraId="7C43C233" w14:textId="77777777" w:rsidR="009E642A" w:rsidRPr="006E0921" w:rsidRDefault="009E642A" w:rsidP="009E642A">
      <w:pPr>
        <w:rPr>
          <w:rFonts w:ascii="Twinkl Cursive Looped" w:hAnsi="Twinkl Cursive Looped"/>
          <w:sz w:val="32"/>
          <w:szCs w:val="32"/>
        </w:rPr>
      </w:pPr>
      <w:r w:rsidRPr="006E0921">
        <w:rPr>
          <w:rFonts w:ascii="Twinkl Cursive Looped" w:hAnsi="Twinkl Cursive Looped"/>
          <w:sz w:val="32"/>
          <w:szCs w:val="32"/>
        </w:rPr>
        <w:t xml:space="preserve">The Family Services Directory and Local Offer </w:t>
      </w:r>
      <w:hyperlink r:id="rId8" w:history="1">
        <w:r w:rsidRPr="006E0921">
          <w:rPr>
            <w:rStyle w:val="Hyperlink"/>
            <w:rFonts w:ascii="Twinkl Cursive Looped" w:hAnsi="Twinkl Cursive Looped"/>
            <w:sz w:val="32"/>
            <w:szCs w:val="32"/>
          </w:rPr>
          <w:t>https://lincolnshire.fsd.org.uk/kb5/lincs/fsd/home.page</w:t>
        </w:r>
      </w:hyperlink>
    </w:p>
    <w:p w14:paraId="4E7E2985" w14:textId="77777777" w:rsidR="009E642A" w:rsidRPr="006E0921" w:rsidRDefault="009E642A" w:rsidP="009E642A">
      <w:pPr>
        <w:shd w:val="clear" w:color="auto" w:fill="FFFFFF"/>
        <w:rPr>
          <w:rFonts w:ascii="Twinkl Cursive Looped" w:hAnsi="Twinkl Cursive Looped"/>
          <w:color w:val="333333"/>
          <w:sz w:val="32"/>
          <w:szCs w:val="32"/>
        </w:rPr>
      </w:pPr>
    </w:p>
    <w:p w14:paraId="590BAB0E" w14:textId="77777777" w:rsidR="009E642A" w:rsidRPr="006E0921" w:rsidRDefault="009E642A" w:rsidP="009E642A">
      <w:pPr>
        <w:pStyle w:val="Heading4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2B8CC4"/>
          <w:sz w:val="32"/>
          <w:szCs w:val="32"/>
        </w:rPr>
      </w:pPr>
      <w:hyperlink r:id="rId9" w:history="1">
        <w:r w:rsidRPr="006E0921">
          <w:rPr>
            <w:rStyle w:val="Hyperlink"/>
            <w:rFonts w:ascii="Twinkl Cursive Looped" w:hAnsi="Twinkl Cursive Looped"/>
            <w:color w:val="2B8CC4"/>
            <w:sz w:val="32"/>
            <w:szCs w:val="32"/>
          </w:rPr>
          <w:t>Lincolnshire Parent Carer Forum</w:t>
        </w:r>
      </w:hyperlink>
    </w:p>
    <w:p w14:paraId="2FAE2CD3" w14:textId="77777777" w:rsidR="009E642A" w:rsidRPr="00DE47B9" w:rsidRDefault="009E642A" w:rsidP="009E642A">
      <w:pPr>
        <w:shd w:val="clear" w:color="auto" w:fill="FFFFFF"/>
        <w:spacing w:after="158" w:line="240" w:lineRule="auto"/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</w:pPr>
      <w:r w:rsidRPr="00DE47B9"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>Lincolnshire Parent Carer Forum (LPCF) is Lincolnshire’s Parent Carer forum recognised by the Dept for Education.</w:t>
      </w:r>
    </w:p>
    <w:p w14:paraId="47FA7457" w14:textId="77777777" w:rsidR="009E642A" w:rsidRPr="00DE47B9" w:rsidRDefault="009E642A" w:rsidP="009E642A">
      <w:pPr>
        <w:shd w:val="clear" w:color="auto" w:fill="FFFFFF"/>
        <w:spacing w:after="158" w:line="240" w:lineRule="auto"/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</w:pPr>
      <w:r w:rsidRPr="00DE47B9"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>LPCF is a registered Charity supporting parents and carers of children with disabilities and SEN in Lincolnshire through its parent carer forum.</w:t>
      </w:r>
    </w:p>
    <w:p w14:paraId="6E4E17B4" w14:textId="77777777" w:rsidR="009E642A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DE47B9">
        <w:rPr>
          <w:rFonts w:ascii="Twinkl Cursive Looped" w:hAnsi="Twinkl Cursive Looped"/>
          <w:color w:val="333333"/>
          <w:sz w:val="32"/>
          <w:szCs w:val="32"/>
        </w:rPr>
        <w:t>LPCF are responsible for representing the views of a wider group of parents and carers through their Parent Carer Forum</w:t>
      </w:r>
    </w:p>
    <w:p w14:paraId="44F03606" w14:textId="77777777" w:rsidR="009E642A" w:rsidRPr="006E0921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Telephone</w:t>
      </w:r>
      <w:r w:rsidRPr="006E0921">
        <w:rPr>
          <w:rFonts w:ascii="Twinkl Cursive Looped" w:hAnsi="Twinkl Cursive Looped"/>
          <w:color w:val="333333"/>
          <w:sz w:val="32"/>
          <w:szCs w:val="32"/>
        </w:rPr>
        <w:br/>
      </w:r>
      <w:r w:rsidRPr="006E0921">
        <w:rPr>
          <w:rStyle w:val="commasplitline"/>
          <w:rFonts w:ascii="Twinkl Cursive Looped" w:hAnsi="Twinkl Cursive Looped"/>
          <w:color w:val="333333"/>
          <w:sz w:val="32"/>
          <w:szCs w:val="32"/>
        </w:rPr>
        <w:t>07925 232 466</w:t>
      </w:r>
    </w:p>
    <w:p w14:paraId="4E5551BB" w14:textId="77777777" w:rsidR="009E642A" w:rsidRPr="006E0921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Email: </w:t>
      </w:r>
      <w:hyperlink r:id="rId10" w:history="1">
        <w:r w:rsidRPr="006E0921">
          <w:rPr>
            <w:rStyle w:val="Hyperlink"/>
            <w:rFonts w:ascii="Twinkl Cursive Looped" w:hAnsi="Twinkl Cursive Looped"/>
            <w:color w:val="2B8CC4"/>
            <w:sz w:val="32"/>
            <w:szCs w:val="32"/>
          </w:rPr>
          <w:t>admin@lincspcf.org.uk</w:t>
        </w:r>
      </w:hyperlink>
    </w:p>
    <w:p w14:paraId="3A2D4CB3" w14:textId="77777777" w:rsidR="009E642A" w:rsidRPr="00883B42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Website: </w:t>
      </w:r>
      <w:hyperlink r:id="rId11" w:history="1">
        <w:r w:rsidRPr="00883B42">
          <w:rPr>
            <w:rStyle w:val="Hyperlink"/>
            <w:rFonts w:ascii="Twinkl Cursive Looped" w:hAnsi="Twinkl Cursive Looped"/>
            <w:sz w:val="32"/>
            <w:szCs w:val="32"/>
          </w:rPr>
          <w:t>https://www.lincspcf.org.uk/</w:t>
        </w:r>
      </w:hyperlink>
    </w:p>
    <w:p w14:paraId="76E439BA" w14:textId="77777777" w:rsidR="009E642A" w:rsidRPr="006E0921" w:rsidRDefault="009E642A" w:rsidP="009E642A">
      <w:pPr>
        <w:pStyle w:val="Heading4"/>
        <w:shd w:val="clear" w:color="auto" w:fill="FFFFFF"/>
        <w:spacing w:before="0" w:beforeAutospacing="0" w:after="158" w:afterAutospacing="0"/>
        <w:rPr>
          <w:rFonts w:ascii="Twinkl Cursive Looped" w:eastAsiaTheme="minorHAnsi" w:hAnsi="Twinkl Cursive Looped" w:cstheme="minorBidi"/>
          <w:b w:val="0"/>
          <w:bCs w:val="0"/>
          <w:color w:val="333333"/>
          <w:sz w:val="32"/>
          <w:szCs w:val="32"/>
          <w:lang w:eastAsia="en-US"/>
        </w:rPr>
      </w:pPr>
    </w:p>
    <w:p w14:paraId="2C879872" w14:textId="77777777" w:rsidR="009E642A" w:rsidRPr="006E0921" w:rsidRDefault="009E642A" w:rsidP="009E642A">
      <w:pPr>
        <w:pStyle w:val="Heading4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2B8CC4"/>
          <w:sz w:val="32"/>
          <w:szCs w:val="32"/>
        </w:rPr>
      </w:pPr>
      <w:hyperlink r:id="rId12" w:history="1">
        <w:r w:rsidRPr="006E0921">
          <w:rPr>
            <w:rStyle w:val="Hyperlink"/>
            <w:rFonts w:ascii="Twinkl Cursive Looped" w:hAnsi="Twinkl Cursive Looped"/>
            <w:color w:val="2B8CC4"/>
            <w:sz w:val="32"/>
            <w:szCs w:val="32"/>
          </w:rPr>
          <w:t>Attention Deficit Disorder Information and Support Service (ADDISS)</w:t>
        </w:r>
      </w:hyperlink>
    </w:p>
    <w:p w14:paraId="68F01B43" w14:textId="77777777" w:rsidR="009E642A" w:rsidRPr="00DE47B9" w:rsidRDefault="009E642A" w:rsidP="009E642A">
      <w:pPr>
        <w:shd w:val="clear" w:color="auto" w:fill="FFFFFF"/>
        <w:spacing w:after="158" w:line="240" w:lineRule="auto"/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</w:pPr>
      <w:r w:rsidRPr="00DE47B9"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>The National Attention Deficit Disorder Information and Support Service(ADDISS) provides information, support and training for parents, professionals and persons who have Attention Deficit Hyperactivity Disorder (ADHD).</w:t>
      </w:r>
      <w:r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 xml:space="preserve">  </w:t>
      </w:r>
      <w:r w:rsidRPr="00DE47B9"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>Telephone support, information packs, books and videos are available, as well as conferences and training.</w:t>
      </w:r>
      <w:r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 xml:space="preserve">  </w:t>
      </w:r>
      <w:r w:rsidRPr="00DE47B9">
        <w:rPr>
          <w:rFonts w:ascii="Twinkl Cursive Looped" w:eastAsia="Times New Roman" w:hAnsi="Twinkl Cursive Looped" w:cs="Times New Roman"/>
          <w:color w:val="333333"/>
          <w:sz w:val="32"/>
          <w:szCs w:val="32"/>
          <w:lang w:eastAsia="en-GB"/>
        </w:rPr>
        <w:t>The service is accessed by self referral.</w:t>
      </w:r>
    </w:p>
    <w:p w14:paraId="5E52CEFA" w14:textId="77777777" w:rsidR="009E642A" w:rsidRPr="006E0921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Telephone</w:t>
      </w:r>
      <w:r w:rsidRPr="006E0921">
        <w:rPr>
          <w:rFonts w:ascii="Twinkl Cursive Looped" w:hAnsi="Twinkl Cursive Looped"/>
          <w:color w:val="333333"/>
          <w:sz w:val="32"/>
          <w:szCs w:val="32"/>
        </w:rPr>
        <w:br/>
      </w:r>
      <w:r w:rsidRPr="006E0921">
        <w:rPr>
          <w:rStyle w:val="commasplitline"/>
          <w:rFonts w:ascii="Twinkl Cursive Looped" w:hAnsi="Twinkl Cursive Looped"/>
          <w:color w:val="333333"/>
          <w:sz w:val="32"/>
          <w:szCs w:val="32"/>
        </w:rPr>
        <w:t>020 8952 2800</w:t>
      </w:r>
    </w:p>
    <w:p w14:paraId="29DB2D68" w14:textId="77777777" w:rsidR="009E642A" w:rsidRPr="006E0921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Email: </w:t>
      </w:r>
      <w:hyperlink r:id="rId13" w:history="1">
        <w:r w:rsidRPr="006E0921">
          <w:rPr>
            <w:rStyle w:val="Hyperlink"/>
            <w:rFonts w:ascii="Twinkl Cursive Looped" w:hAnsi="Twinkl Cursive Looped"/>
            <w:color w:val="2B8CC4"/>
            <w:sz w:val="32"/>
            <w:szCs w:val="32"/>
          </w:rPr>
          <w:t>info@addiss.co.uk</w:t>
        </w:r>
      </w:hyperlink>
    </w:p>
    <w:p w14:paraId="5869A76D" w14:textId="77777777" w:rsidR="009E642A" w:rsidRPr="00DE47B9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Website: </w:t>
      </w:r>
      <w:hyperlink r:id="rId14" w:history="1">
        <w:r w:rsidRPr="00DE47B9">
          <w:rPr>
            <w:rStyle w:val="Hyperlink"/>
            <w:rFonts w:ascii="Twinkl Cursive Looped" w:hAnsi="Twinkl Cursive Looped"/>
            <w:sz w:val="32"/>
            <w:szCs w:val="32"/>
          </w:rPr>
          <w:t>http://www.addiss.co.uk/</w:t>
        </w:r>
      </w:hyperlink>
    </w:p>
    <w:p w14:paraId="6848E6B9" w14:textId="77777777" w:rsidR="009E642A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</w:p>
    <w:p w14:paraId="4FC83726" w14:textId="77777777" w:rsidR="009E642A" w:rsidRPr="006E0921" w:rsidRDefault="009E642A" w:rsidP="009E642A">
      <w:pPr>
        <w:shd w:val="clear" w:color="auto" w:fill="FFFFFF"/>
        <w:rPr>
          <w:rFonts w:ascii="Twinkl Cursive Looped" w:hAnsi="Twinkl Cursive Looped"/>
          <w:color w:val="333333"/>
          <w:sz w:val="32"/>
          <w:szCs w:val="32"/>
        </w:rPr>
      </w:pPr>
      <w:hyperlink r:id="rId15" w:history="1">
        <w:r w:rsidRPr="006E0921">
          <w:rPr>
            <w:rStyle w:val="Hyperlink"/>
            <w:rFonts w:ascii="Twinkl Cursive Looped" w:hAnsi="Twinkl Cursive Looped"/>
            <w:color w:val="2B8CC4"/>
            <w:sz w:val="32"/>
            <w:szCs w:val="32"/>
          </w:rPr>
          <w:t>Hyperactive Children's Support Group</w:t>
        </w:r>
      </w:hyperlink>
    </w:p>
    <w:p w14:paraId="4EF894E1" w14:textId="77777777" w:rsidR="009E642A" w:rsidRPr="006E0921" w:rsidRDefault="009E642A" w:rsidP="009E642A">
      <w:pPr>
        <w:shd w:val="clear" w:color="auto" w:fill="FFFFFF"/>
        <w:rPr>
          <w:rFonts w:ascii="Twinkl Cursive Looped" w:hAnsi="Twinkl Cursive Looped"/>
          <w:color w:val="333333"/>
          <w:sz w:val="32"/>
          <w:szCs w:val="32"/>
        </w:rPr>
      </w:pPr>
      <w:r>
        <w:rPr>
          <w:rFonts w:ascii="Twinkl Cursive Looped" w:hAnsi="Twinkl Cursive Looped"/>
          <w:color w:val="333333"/>
          <w:sz w:val="32"/>
          <w:szCs w:val="32"/>
        </w:rPr>
        <w:t>T</w:t>
      </w:r>
      <w:r w:rsidRPr="006E0921">
        <w:rPr>
          <w:rFonts w:ascii="Twinkl Cursive Looped" w:hAnsi="Twinkl Cursive Looped"/>
          <w:color w:val="333333"/>
          <w:sz w:val="32"/>
          <w:szCs w:val="32"/>
        </w:rPr>
        <w:t>he HACSG ( Reg. Charity no: 277643) founded in 1977 aims to provide information to parents, carers and professionals who seek dietary and nutritional information and advice for Children and Young people affected by ADHD/Hyperactivity.</w:t>
      </w:r>
    </w:p>
    <w:p w14:paraId="3174610B" w14:textId="77777777" w:rsidR="009E642A" w:rsidRPr="006E0921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Telephone</w:t>
      </w:r>
      <w:r w:rsidRPr="006E0921">
        <w:rPr>
          <w:rFonts w:ascii="Twinkl Cursive Looped" w:hAnsi="Twinkl Cursive Looped"/>
          <w:color w:val="333333"/>
          <w:sz w:val="32"/>
          <w:szCs w:val="32"/>
        </w:rPr>
        <w:br/>
      </w:r>
      <w:r w:rsidRPr="006E0921">
        <w:rPr>
          <w:rStyle w:val="commasplitline"/>
          <w:rFonts w:ascii="Twinkl Cursive Looped" w:hAnsi="Twinkl Cursive Looped"/>
          <w:color w:val="333333"/>
          <w:sz w:val="32"/>
          <w:szCs w:val="32"/>
        </w:rPr>
        <w:t>01243 539966</w:t>
      </w:r>
    </w:p>
    <w:p w14:paraId="58BBACA6" w14:textId="77777777" w:rsidR="009E642A" w:rsidRPr="006E0921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Email: </w:t>
      </w:r>
      <w:hyperlink r:id="rId16" w:history="1">
        <w:r w:rsidRPr="006E0921">
          <w:rPr>
            <w:rStyle w:val="Hyperlink"/>
            <w:rFonts w:ascii="Twinkl Cursive Looped" w:hAnsi="Twinkl Cursive Looped"/>
            <w:color w:val="2B8CC4"/>
            <w:sz w:val="32"/>
            <w:szCs w:val="32"/>
          </w:rPr>
          <w:t>hacsg@hacsg.org</w:t>
        </w:r>
      </w:hyperlink>
    </w:p>
    <w:p w14:paraId="32DB4B59" w14:textId="77777777" w:rsidR="009E642A" w:rsidRPr="00883B42" w:rsidRDefault="009E642A" w:rsidP="009E642A">
      <w:pPr>
        <w:pStyle w:val="NormalWeb"/>
        <w:shd w:val="clear" w:color="auto" w:fill="FFFFFF"/>
        <w:spacing w:before="0" w:beforeAutospacing="0" w:after="158" w:afterAutospacing="0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Style w:val="Strong"/>
          <w:rFonts w:ascii="Twinkl Cursive Looped" w:hAnsi="Twinkl Cursive Looped"/>
          <w:color w:val="333333"/>
          <w:sz w:val="32"/>
          <w:szCs w:val="32"/>
        </w:rPr>
        <w:t> Website:</w:t>
      </w:r>
      <w:r w:rsidRPr="00883B42">
        <w:t xml:space="preserve"> </w:t>
      </w:r>
      <w:hyperlink r:id="rId17" w:history="1">
        <w:r w:rsidRPr="00883B42">
          <w:rPr>
            <w:rStyle w:val="Hyperlink"/>
            <w:rFonts w:ascii="Twinkl Cursive Looped" w:hAnsi="Twinkl Cursive Looped"/>
            <w:sz w:val="32"/>
            <w:szCs w:val="32"/>
          </w:rPr>
          <w:t>https://www.hacsg.org.uk/</w:t>
        </w:r>
      </w:hyperlink>
    </w:p>
    <w:p w14:paraId="21E67684" w14:textId="77777777" w:rsidR="009E642A" w:rsidRPr="006E0921" w:rsidRDefault="009E642A" w:rsidP="009E642A">
      <w:pPr>
        <w:shd w:val="clear" w:color="auto" w:fill="FFFFFF"/>
        <w:rPr>
          <w:rFonts w:ascii="Twinkl Cursive Looped" w:hAnsi="Twinkl Cursive Looped"/>
          <w:color w:val="333333"/>
          <w:sz w:val="32"/>
          <w:szCs w:val="32"/>
        </w:rPr>
      </w:pPr>
      <w:r w:rsidRPr="006E0921">
        <w:rPr>
          <w:rFonts w:ascii="Twinkl Cursive Looped" w:hAnsi="Twinkl Cursive Looped"/>
          <w:color w:val="333333"/>
          <w:sz w:val="32"/>
          <w:szCs w:val="32"/>
        </w:rPr>
        <w:t xml:space="preserve"> </w:t>
      </w:r>
    </w:p>
    <w:p w14:paraId="112BC14B" w14:textId="1539F18B" w:rsidR="006E0921" w:rsidRPr="009E642A" w:rsidRDefault="006E0921" w:rsidP="009E642A">
      <w:bookmarkStart w:id="0" w:name="_GoBack"/>
      <w:bookmarkEnd w:id="0"/>
    </w:p>
    <w:sectPr w:rsidR="006E0921" w:rsidRPr="009E642A" w:rsidSect="006E0921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4D2D"/>
    <w:multiLevelType w:val="multilevel"/>
    <w:tmpl w:val="0FB0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E13A45"/>
    <w:multiLevelType w:val="multilevel"/>
    <w:tmpl w:val="36C4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D31970"/>
    <w:multiLevelType w:val="multilevel"/>
    <w:tmpl w:val="29C6F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160D2E"/>
    <w:multiLevelType w:val="multilevel"/>
    <w:tmpl w:val="BEAE8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974859"/>
    <w:multiLevelType w:val="multilevel"/>
    <w:tmpl w:val="A1F82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0695A"/>
    <w:multiLevelType w:val="multilevel"/>
    <w:tmpl w:val="D51E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D78E3"/>
    <w:multiLevelType w:val="multilevel"/>
    <w:tmpl w:val="03CC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C43AAC"/>
    <w:multiLevelType w:val="multilevel"/>
    <w:tmpl w:val="3800B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E083C"/>
    <w:multiLevelType w:val="multilevel"/>
    <w:tmpl w:val="18FC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DE552C"/>
    <w:multiLevelType w:val="multilevel"/>
    <w:tmpl w:val="60AA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9131FA"/>
    <w:multiLevelType w:val="multilevel"/>
    <w:tmpl w:val="ED04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B1608E"/>
    <w:multiLevelType w:val="multilevel"/>
    <w:tmpl w:val="0422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F3822"/>
    <w:multiLevelType w:val="multilevel"/>
    <w:tmpl w:val="58F8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10"/>
  </w:num>
  <w:num w:numId="5">
    <w:abstractNumId w:val="5"/>
  </w:num>
  <w:num w:numId="6">
    <w:abstractNumId w:val="3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9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C4"/>
    <w:rsid w:val="000A4EE6"/>
    <w:rsid w:val="0027212E"/>
    <w:rsid w:val="005F4E8A"/>
    <w:rsid w:val="006E0921"/>
    <w:rsid w:val="00817CC4"/>
    <w:rsid w:val="00883B42"/>
    <w:rsid w:val="009B5C77"/>
    <w:rsid w:val="009E642A"/>
    <w:rsid w:val="009E6C15"/>
    <w:rsid w:val="00B0674A"/>
    <w:rsid w:val="00CD3013"/>
    <w:rsid w:val="00DE47B9"/>
    <w:rsid w:val="00EC3B7E"/>
    <w:rsid w:val="00F5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8B32F"/>
  <w15:chartTrackingRefBased/>
  <w15:docId w15:val="{FEB976B8-8978-4948-AF25-1A42321C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9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B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817CC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7CC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17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7CC4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817CC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commasplitline">
    <w:name w:val="comma_split_line"/>
    <w:basedOn w:val="DefaultParagraphFont"/>
    <w:rsid w:val="00817CC4"/>
  </w:style>
  <w:style w:type="character" w:customStyle="1" w:styleId="Heading2Char">
    <w:name w:val="Heading 2 Char"/>
    <w:basedOn w:val="DefaultParagraphFont"/>
    <w:link w:val="Heading2"/>
    <w:uiPriority w:val="9"/>
    <w:semiHidden/>
    <w:rsid w:val="00EC3B7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movelink">
    <w:name w:val="removelink"/>
    <w:basedOn w:val="DefaultParagraphFont"/>
    <w:rsid w:val="00EC3B7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C3B7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C3B7E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facettitle">
    <w:name w:val="facettitle"/>
    <w:basedOn w:val="DefaultParagraphFont"/>
    <w:rsid w:val="00EC3B7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C3B7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C3B7E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btn-text">
    <w:name w:val="btn-text"/>
    <w:basedOn w:val="DefaultParagraphFont"/>
    <w:rsid w:val="00EC3B7E"/>
  </w:style>
  <w:style w:type="character" w:customStyle="1" w:styleId="subheadingsection">
    <w:name w:val="subheading_section"/>
    <w:basedOn w:val="DefaultParagraphFont"/>
    <w:rsid w:val="00EC3B7E"/>
  </w:style>
  <w:style w:type="character" w:customStyle="1" w:styleId="distance">
    <w:name w:val="distance"/>
    <w:basedOn w:val="DefaultParagraphFont"/>
    <w:rsid w:val="00EC3B7E"/>
  </w:style>
  <w:style w:type="character" w:customStyle="1" w:styleId="footershortlist">
    <w:name w:val="footer_shortlist"/>
    <w:basedOn w:val="DefaultParagraphFont"/>
    <w:rsid w:val="00EC3B7E"/>
  </w:style>
  <w:style w:type="character" w:styleId="FollowedHyperlink">
    <w:name w:val="FollowedHyperlink"/>
    <w:basedOn w:val="DefaultParagraphFont"/>
    <w:uiPriority w:val="99"/>
    <w:semiHidden/>
    <w:unhideWhenUsed/>
    <w:rsid w:val="006E092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E09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337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18871232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34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9404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38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093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26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994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731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2544924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5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33108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3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588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86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253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4701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79247789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4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0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49507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71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29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8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6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302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231161745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51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2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00867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55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653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4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5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75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234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595938874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2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81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8949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07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190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6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042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4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5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615092597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10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87796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87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3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42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862737685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73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2469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94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68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25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3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8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90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026757397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1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8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76537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85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662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18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04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0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286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707295391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70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86241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32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834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20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605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4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313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513299656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65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8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62777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80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095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9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734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9036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441955779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9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04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67043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72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190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581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3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8944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single" w:sz="12" w:space="12" w:color="DADADA"/>
                <w:right w:val="none" w:sz="0" w:space="0" w:color="auto"/>
              </w:divBdr>
              <w:divsChild>
                <w:div w:id="1854028322">
                  <w:marLeft w:val="-225"/>
                  <w:marRight w:val="-225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1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50313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81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5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300181">
                  <w:marLeft w:val="0"/>
                  <w:marRight w:val="0"/>
                  <w:marTop w:val="0"/>
                  <w:marBottom w:val="240"/>
                  <w:divBdr>
                    <w:top w:val="single" w:sz="6" w:space="6" w:color="DDDDDD"/>
                    <w:left w:val="single" w:sz="6" w:space="6" w:color="DDDDDD"/>
                    <w:bottom w:val="single" w:sz="6" w:space="6" w:color="DDDDDD"/>
                    <w:right w:val="single" w:sz="6" w:space="6" w:color="DDDDDD"/>
                  </w:divBdr>
                  <w:divsChild>
                    <w:div w:id="142830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13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460692">
                  <w:marLeft w:val="0"/>
                  <w:marRight w:val="0"/>
                  <w:marTop w:val="0"/>
                  <w:marBottom w:val="315"/>
                  <w:divBdr>
                    <w:top w:val="single" w:sz="6" w:space="6" w:color="DDDDDD"/>
                    <w:left w:val="single" w:sz="6" w:space="6" w:color="DDDDDD"/>
                    <w:bottom w:val="single" w:sz="6" w:space="6" w:color="DDDDDD"/>
                    <w:right w:val="single" w:sz="6" w:space="6" w:color="DDDDDD"/>
                  </w:divBdr>
                  <w:divsChild>
                    <w:div w:id="167066818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140229207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164916456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19650814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124869006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84424286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71450524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158761616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76291653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  <w:div w:id="99838640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717171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7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68401">
                  <w:marLeft w:val="0"/>
                  <w:marRight w:val="0"/>
                  <w:marTop w:val="0"/>
                  <w:marBottom w:val="3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5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1770269059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323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52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454847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348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599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331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33886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140775408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7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73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82100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50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942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05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189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7196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1298803870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20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69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837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6982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527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761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2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96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649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374724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48847699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1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84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416801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6718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86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61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57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59458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1464226610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94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7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029854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446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0175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75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917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9106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1062023599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21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21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439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045522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568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78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24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063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38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23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77088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2" w:color="DADADA"/>
                        <w:right w:val="none" w:sz="0" w:space="0" w:color="auto"/>
                      </w:divBdr>
                      <w:divsChild>
                        <w:div w:id="285887944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9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42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229714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388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664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916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8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55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1105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1818456731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85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643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8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0951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797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84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9375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2942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266556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816609611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527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315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073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059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6094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35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1520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932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572347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189992702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30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57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787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698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37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2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04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90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668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1366323531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47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834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559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1279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4766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93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7734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472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80508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861211984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770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562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243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08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3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506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317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409439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729886585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2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863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098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3479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68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7590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1640187423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27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947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5077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6204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704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914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337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75315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2" w:color="DADADA"/>
                                    <w:right w:val="none" w:sz="0" w:space="0" w:color="auto"/>
                                  </w:divBdr>
                                  <w:divsChild>
                                    <w:div w:id="1958297030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12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13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53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016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0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colnshire.fsd.org.uk/kb5/lincs/fsd/home.page" TargetMode="External"/><Relationship Id="rId13" Type="http://schemas.openxmlformats.org/officeDocument/2006/relationships/hyperlink" Target="mailto:info@addiss.co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incolnshire.fsd.org.uk/kb5/lincs/fsd/service.page?id=GDkRJMVe5no" TargetMode="External"/><Relationship Id="rId17" Type="http://schemas.openxmlformats.org/officeDocument/2006/relationships/hyperlink" Target="https://www.hacsg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acsg@hacsg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ncspcf.org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lincolnshire.fsd.org.uk/kb5/lincs/fsd/service.page?id=sDNKT4P0keY" TargetMode="External"/><Relationship Id="rId10" Type="http://schemas.openxmlformats.org/officeDocument/2006/relationships/hyperlink" Target="mailto:admin@lincspcf.org.uk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lincolnshire.fsd.org.uk/kb5/lincs/fsd/service.page?id=RNKYgxDvQyk" TargetMode="External"/><Relationship Id="rId14" Type="http://schemas.openxmlformats.org/officeDocument/2006/relationships/hyperlink" Target="http://www.addis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29989ABEBC7640B9465EB100045C0A" ma:contentTypeVersion="11" ma:contentTypeDescription="Create a new document." ma:contentTypeScope="" ma:versionID="59442cb71358bacd79a916f5235897c3">
  <xsd:schema xmlns:xsd="http://www.w3.org/2001/XMLSchema" xmlns:xs="http://www.w3.org/2001/XMLSchema" xmlns:p="http://schemas.microsoft.com/office/2006/metadata/properties" xmlns:ns3="cd0c208b-3271-474e-92e6-7d63c2582671" xmlns:ns4="78ed76e5-bf1c-43d0-879f-0b109a6a1176" targetNamespace="http://schemas.microsoft.com/office/2006/metadata/properties" ma:root="true" ma:fieldsID="8d6cf31d526c817133fdced31c3d0698" ns3:_="" ns4:_="">
    <xsd:import namespace="cd0c208b-3271-474e-92e6-7d63c2582671"/>
    <xsd:import namespace="78ed76e5-bf1c-43d0-879f-0b109a6a117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0c208b-3271-474e-92e6-7d63c258267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ed76e5-bf1c-43d0-879f-0b109a6a11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BB246E-5EF7-4E42-B90A-D194D03A33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2F368-9789-4DA0-939D-32AE2EC6E5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1FC6B1-7D08-4BA0-B5AA-62AC5E651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0c208b-3271-474e-92e6-7d63c2582671"/>
    <ds:schemaRef ds:uri="78ed76e5-bf1c-43d0-879f-0b109a6a11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7E03ABAE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Dennis</dc:creator>
  <cp:keywords/>
  <dc:description/>
  <cp:lastModifiedBy>Aimee Dennis</cp:lastModifiedBy>
  <cp:revision>2</cp:revision>
  <dcterms:created xsi:type="dcterms:W3CDTF">2020-06-11T10:24:00Z</dcterms:created>
  <dcterms:modified xsi:type="dcterms:W3CDTF">2020-06-11T10:24:00Z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0x010100E729989ABEBC7640B9465EB100045C0A</vt:lpwstr>
  </property>
</Properties>
</file>