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4795F" w14:textId="0B51055D" w:rsidR="00650D21" w:rsidRDefault="00CF77B0" w:rsidP="00650D21">
      <w:pPr>
        <w:spacing w:after="0"/>
        <w:jc w:val="center"/>
        <w:rPr>
          <w:rFonts w:ascii="VAGRounded LT Bold" w:hAnsi="VAGRounded LT Bold" w:cs="Arial"/>
          <w:b/>
          <w:color w:val="008AA3" w:themeColor="accent3" w:themeShade="BF"/>
          <w:sz w:val="36"/>
          <w:szCs w:val="36"/>
          <w:u w:val="single"/>
        </w:rPr>
      </w:pPr>
      <w:bookmarkStart w:id="0" w:name="_GoBack"/>
      <w:bookmarkEnd w:id="0"/>
      <w:r>
        <w:rPr>
          <w:rFonts w:ascii="VAGRounded LT Bold" w:hAnsi="VAGRounded LT Bold" w:cs="Arial"/>
          <w:b/>
          <w:color w:val="008AA3" w:themeColor="accent3" w:themeShade="BF"/>
          <w:sz w:val="36"/>
          <w:szCs w:val="36"/>
          <w:u w:val="single"/>
        </w:rPr>
        <w:t>V</w:t>
      </w:r>
      <w:r w:rsidR="00650D21">
        <w:rPr>
          <w:rFonts w:ascii="VAGRounded LT Bold" w:hAnsi="VAGRounded LT Bold" w:cs="Arial"/>
          <w:b/>
          <w:color w:val="008AA3" w:themeColor="accent3" w:themeShade="BF"/>
          <w:sz w:val="36"/>
          <w:szCs w:val="36"/>
          <w:u w:val="single"/>
        </w:rPr>
        <w:t>isual Timetables</w:t>
      </w:r>
    </w:p>
    <w:p w14:paraId="7751E121" w14:textId="50FEF9FF" w:rsidR="00DD643D" w:rsidRDefault="00EB0BD9" w:rsidP="00650D21">
      <w:pPr>
        <w:spacing w:after="0"/>
        <w:jc w:val="center"/>
        <w:rPr>
          <w:rFonts w:ascii="VAGRounded LT Light" w:hAnsi="VAGRounded LT Light" w:cs="Arial"/>
          <w:color w:val="008AA3" w:themeColor="accent3" w:themeShade="BF"/>
          <w:sz w:val="28"/>
          <w:szCs w:val="28"/>
        </w:rPr>
      </w:pPr>
      <w:r w:rsidRPr="00B23B2D">
        <w:rPr>
          <w:rFonts w:ascii="VAGRounded LT Light" w:hAnsi="VAGRounded LT Light" w:cs="Arial"/>
          <w:noProof/>
          <w:color w:val="008AA3" w:themeColor="accent3" w:themeShade="BF"/>
          <w:sz w:val="28"/>
          <w:szCs w:val="28"/>
          <w:lang w:eastAsia="en-GB"/>
        </w:rPr>
        <mc:AlternateContent>
          <mc:Choice Requires="wps">
            <w:drawing>
              <wp:anchor distT="45720" distB="45720" distL="114300" distR="114300" simplePos="0" relativeHeight="251688960" behindDoc="1" locked="0" layoutInCell="1" allowOverlap="1" wp14:anchorId="1F8C28CC" wp14:editId="65E2E139">
                <wp:simplePos x="0" y="0"/>
                <wp:positionH relativeFrom="margin">
                  <wp:posOffset>-85725</wp:posOffset>
                </wp:positionH>
                <wp:positionV relativeFrom="paragraph">
                  <wp:posOffset>322580</wp:posOffset>
                </wp:positionV>
                <wp:extent cx="5372100" cy="1743075"/>
                <wp:effectExtent l="0" t="0" r="19050" b="2857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2100" cy="17430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A0ED155" w14:textId="77777777" w:rsidR="00E63913" w:rsidRDefault="00E63913" w:rsidP="00B23B2D">
                            <w:pPr>
                              <w:spacing w:after="0"/>
                              <w:rPr>
                                <w:rFonts w:ascii="VAGRounded LT Light" w:hAnsi="VAGRounded LT Light" w:cs="Arial"/>
                                <w:color w:val="008AA3" w:themeColor="accent3" w:themeShade="BF"/>
                              </w:rPr>
                            </w:pPr>
                          </w:p>
                          <w:p w14:paraId="0F0EA121" w14:textId="0CB2FC25" w:rsidR="00E63913" w:rsidRPr="00B23B2D" w:rsidRDefault="00E63913" w:rsidP="00B23B2D">
                            <w:pPr>
                              <w:spacing w:after="0"/>
                              <w:rPr>
                                <w:rFonts w:ascii="VAGRounded LT Light" w:hAnsi="VAGRounded LT Light" w:cs="Arial"/>
                                <w:color w:val="008AA3" w:themeColor="accent3" w:themeShade="BF"/>
                              </w:rPr>
                            </w:pPr>
                            <w:r w:rsidRPr="00B23B2D">
                              <w:rPr>
                                <w:rFonts w:ascii="VAGRounded LT Light" w:hAnsi="VAGRounded LT Light" w:cs="Arial"/>
                                <w:color w:val="008AA3" w:themeColor="accent3" w:themeShade="BF"/>
                              </w:rPr>
                              <w:t>Visual timetables offer a solid visual representation of the day ahead or tasks to be completed. They are unique to every child based on their needs, age and interests. You can create one for your child or encourage them to create one with you. They can be as simple or creative as you like as long as they are clear and easy to understand.</w:t>
                            </w:r>
                            <w:r>
                              <w:rPr>
                                <w:rFonts w:ascii="VAGRounded LT Light" w:hAnsi="VAGRounded LT Light" w:cs="Arial"/>
                                <w:color w:val="008AA3" w:themeColor="accent3" w:themeShade="BF"/>
                              </w:rPr>
                              <w:t xml:space="preserve"> Use pictures for younger children or if you feel your child would respond better to images. You might want to include things that may motivate your child – maybe a Spiderman or a dinosaur themed one would work well.</w:t>
                            </w:r>
                          </w:p>
                          <w:p w14:paraId="4639FB75" w14:textId="2ABCD57E" w:rsidR="00E63913" w:rsidRDefault="00E6391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8C28CC" id="_x0000_t202" coordsize="21600,21600" o:spt="202" path="m,l,21600r21600,l21600,xe">
                <v:stroke joinstyle="miter"/>
                <v:path gradientshapeok="t" o:connecttype="rect"/>
              </v:shapetype>
              <v:shape id="Text Box 2" o:spid="_x0000_s1026" type="#_x0000_t202" style="position:absolute;left:0;text-align:left;margin-left:-6.75pt;margin-top:25.4pt;width:423pt;height:137.25pt;z-index:-251627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" fillcolor="white [3201]" strokecolor="black [3200]" strokeweight="2pt">
                <v:textbox>
                  <w:txbxContent>
                    <w:p w14:paraId="3A0ED155" w14:textId="77777777" w:rsidR="00E63913" w:rsidRDefault="00E63913" w:rsidP="00B23B2D">
                      <w:pPr>
                        <w:spacing w:after="0"/>
                        <w:rPr>
                          <w:rFonts w:ascii="VAGRounded LT Light" w:hAnsi="VAGRounded LT Light" w:cs="Arial"/>
                          <w:color w:val="008AA3" w:themeColor="accent3" w:themeShade="BF"/>
                        </w:rPr>
                      </w:pPr>
                    </w:p>
                    <w:p w14:paraId="0F0EA121" w14:textId="0CB2FC25" w:rsidR="00E63913" w:rsidRPr="00B23B2D" w:rsidRDefault="00E63913" w:rsidP="00B23B2D">
                      <w:pPr>
                        <w:spacing w:after="0"/>
                        <w:rPr>
                          <w:rFonts w:ascii="VAGRounded LT Light" w:hAnsi="VAGRounded LT Light" w:cs="Arial"/>
                          <w:color w:val="008AA3" w:themeColor="accent3" w:themeShade="BF"/>
                        </w:rPr>
                      </w:pPr>
                      <w:r w:rsidRPr="00B23B2D">
                        <w:rPr>
                          <w:rFonts w:ascii="VAGRounded LT Light" w:hAnsi="VAGRounded LT Light" w:cs="Arial"/>
                          <w:color w:val="008AA3" w:themeColor="accent3" w:themeShade="BF"/>
                        </w:rPr>
                        <w:t>Visual timetables offer a solid visual representation of the day ahead or tasks to be completed. They are unique to every child based on their needs, age and interests. You can create one for your child or encourage them to create one with you. They can be as simple or creative as you like as long as they are clear and easy to understand.</w:t>
                      </w:r>
                      <w:r>
                        <w:rPr>
                          <w:rFonts w:ascii="VAGRounded LT Light" w:hAnsi="VAGRounded LT Light" w:cs="Arial"/>
                          <w:color w:val="008AA3" w:themeColor="accent3" w:themeShade="BF"/>
                        </w:rPr>
                        <w:t xml:space="preserve"> Use pictures for younger children or if you feel your child would respond better to images. You might want to include things that may motivate your child – maybe a Spiderman or a dinosaur themed one would work well.</w:t>
                      </w:r>
                    </w:p>
                    <w:p w14:paraId="4639FB75" w14:textId="2ABCD57E" w:rsidR="00E63913" w:rsidRDefault="00E63913"/>
                  </w:txbxContent>
                </v:textbox>
                <w10:wrap anchorx="margin"/>
              </v:shape>
            </w:pict>
          </mc:Fallback>
        </mc:AlternateContent>
      </w:r>
    </w:p>
    <w:p w14:paraId="72A8261B" w14:textId="06B619B9" w:rsidR="00B23B2D" w:rsidRDefault="00B23B2D" w:rsidP="00650D21">
      <w:pPr>
        <w:spacing w:after="0"/>
        <w:jc w:val="center"/>
        <w:rPr>
          <w:rFonts w:ascii="VAGRounded LT Light" w:hAnsi="VAGRounded LT Light" w:cs="Arial"/>
          <w:color w:val="008AA3" w:themeColor="accent3" w:themeShade="BF"/>
          <w:sz w:val="28"/>
          <w:szCs w:val="28"/>
        </w:rPr>
      </w:pPr>
    </w:p>
    <w:p w14:paraId="7CEC4D51" w14:textId="78F87647" w:rsidR="00B23B2D" w:rsidRDefault="00B23B2D" w:rsidP="00650D21">
      <w:pPr>
        <w:spacing w:after="0"/>
        <w:jc w:val="center"/>
        <w:rPr>
          <w:rFonts w:ascii="VAGRounded LT Light" w:hAnsi="VAGRounded LT Light" w:cs="Arial"/>
          <w:color w:val="008AA3" w:themeColor="accent3" w:themeShade="BF"/>
          <w:sz w:val="28"/>
          <w:szCs w:val="28"/>
        </w:rPr>
      </w:pPr>
    </w:p>
    <w:p w14:paraId="2CB1B49D" w14:textId="59459375" w:rsidR="00B23B2D" w:rsidRDefault="00B23B2D" w:rsidP="00650D21">
      <w:pPr>
        <w:spacing w:after="0"/>
        <w:jc w:val="center"/>
        <w:rPr>
          <w:rFonts w:ascii="VAGRounded LT Light" w:hAnsi="VAGRounded LT Light" w:cs="Arial"/>
          <w:color w:val="008AA3" w:themeColor="accent3" w:themeShade="BF"/>
          <w:sz w:val="28"/>
          <w:szCs w:val="28"/>
        </w:rPr>
      </w:pPr>
    </w:p>
    <w:p w14:paraId="6F01E5BB" w14:textId="083E0B29" w:rsidR="00B23B2D" w:rsidRDefault="00B23B2D" w:rsidP="00650D21">
      <w:pPr>
        <w:spacing w:after="0"/>
        <w:jc w:val="center"/>
        <w:rPr>
          <w:rFonts w:ascii="VAGRounded LT Light" w:hAnsi="VAGRounded LT Light" w:cs="Arial"/>
          <w:color w:val="008AA3" w:themeColor="accent3" w:themeShade="BF"/>
          <w:sz w:val="28"/>
          <w:szCs w:val="28"/>
        </w:rPr>
      </w:pPr>
    </w:p>
    <w:p w14:paraId="7814FAC6" w14:textId="3EA3085F" w:rsidR="00B23B2D" w:rsidRDefault="00B23B2D" w:rsidP="00650D21">
      <w:pPr>
        <w:spacing w:after="0"/>
        <w:jc w:val="center"/>
        <w:rPr>
          <w:rFonts w:ascii="VAGRounded LT Light" w:hAnsi="VAGRounded LT Light" w:cs="Arial"/>
          <w:color w:val="008AA3" w:themeColor="accent3" w:themeShade="BF"/>
          <w:sz w:val="28"/>
          <w:szCs w:val="28"/>
        </w:rPr>
      </w:pPr>
    </w:p>
    <w:p w14:paraId="40E56E52" w14:textId="63674AAA" w:rsidR="00B23B2D" w:rsidRDefault="00B23B2D" w:rsidP="00C626B0">
      <w:pPr>
        <w:spacing w:after="0"/>
        <w:rPr>
          <w:rFonts w:ascii="VAGRounded LT Light" w:hAnsi="VAGRounded LT Light" w:cs="Arial"/>
          <w:color w:val="008AA3" w:themeColor="accent3" w:themeShade="BF"/>
          <w:sz w:val="28"/>
          <w:szCs w:val="28"/>
        </w:rPr>
      </w:pPr>
    </w:p>
    <w:p w14:paraId="1AD4E92B" w14:textId="5D78788E" w:rsidR="00DD643D" w:rsidRPr="00B23B2D" w:rsidRDefault="00DD643D" w:rsidP="00650D21">
      <w:pPr>
        <w:spacing w:after="0"/>
        <w:rPr>
          <w:rFonts w:ascii="VAGRounded LT Light" w:hAnsi="VAGRounded LT Light" w:cs="Arial"/>
          <w:color w:val="008AA3" w:themeColor="accent3" w:themeShade="BF"/>
        </w:rPr>
      </w:pPr>
    </w:p>
    <w:p w14:paraId="43057671" w14:textId="07FBE69C" w:rsidR="0023796A" w:rsidRDefault="0023796A" w:rsidP="00650D21">
      <w:pPr>
        <w:spacing w:after="0"/>
        <w:rPr>
          <w:rFonts w:ascii="VAGRounded LT Light" w:hAnsi="VAGRounded LT Light" w:cs="Arial"/>
          <w:color w:val="008AA3" w:themeColor="accent3" w:themeShade="BF"/>
        </w:rPr>
      </w:pPr>
    </w:p>
    <w:p w14:paraId="12858597" w14:textId="3E477396" w:rsidR="0023796A" w:rsidRDefault="0023796A" w:rsidP="00650D21">
      <w:pPr>
        <w:spacing w:after="0"/>
        <w:rPr>
          <w:rFonts w:ascii="VAGRounded LT Light" w:hAnsi="VAGRounded LT Light" w:cs="Arial"/>
          <w:color w:val="008AA3" w:themeColor="accent3" w:themeShade="BF"/>
        </w:rPr>
      </w:pPr>
    </w:p>
    <w:p w14:paraId="562A212D" w14:textId="29479377" w:rsidR="00CF77B0" w:rsidRDefault="00CF77B0" w:rsidP="00650D21">
      <w:pPr>
        <w:spacing w:after="0"/>
        <w:rPr>
          <w:rFonts w:ascii="VAGRounded LT Light" w:hAnsi="VAGRounded LT Light" w:cs="Arial"/>
          <w:color w:val="008AA3" w:themeColor="accent3" w:themeShade="BF"/>
        </w:rPr>
      </w:pPr>
    </w:p>
    <w:p w14:paraId="39F10716" w14:textId="77777777" w:rsidR="00CF77B0" w:rsidRDefault="00CF77B0" w:rsidP="00650D21">
      <w:pPr>
        <w:spacing w:after="0"/>
        <w:rPr>
          <w:rFonts w:ascii="VAGRounded LT Light" w:hAnsi="VAGRounded LT Light" w:cs="Arial"/>
          <w:color w:val="008AA3" w:themeColor="accent3" w:themeShade="BF"/>
        </w:rPr>
      </w:pPr>
    </w:p>
    <w:tbl>
      <w:tblPr>
        <w:tblStyle w:val="TableGrid"/>
        <w:tblW w:w="0" w:type="auto"/>
        <w:tblInd w:w="-147" w:type="dxa"/>
        <w:tblLook w:val="04A0" w:firstRow="1" w:lastRow="0" w:firstColumn="1" w:lastColumn="0" w:noHBand="0" w:noVBand="1"/>
      </w:tblPr>
      <w:tblGrid>
        <w:gridCol w:w="1985"/>
        <w:gridCol w:w="2835"/>
        <w:gridCol w:w="3617"/>
      </w:tblGrid>
      <w:tr w:rsidR="004C725C" w14:paraId="4D35662B" w14:textId="77777777" w:rsidTr="00CF77B0">
        <w:tc>
          <w:tcPr>
            <w:tcW w:w="1985" w:type="dxa"/>
          </w:tcPr>
          <w:p w14:paraId="32FAAE8E" w14:textId="77777777" w:rsidR="00C626B0" w:rsidRDefault="00C626B0" w:rsidP="00650D21">
            <w:pPr>
              <w:spacing w:after="0"/>
              <w:rPr>
                <w:rFonts w:ascii="VAGRounded LT Light" w:hAnsi="VAGRounded LT Light" w:cs="Arial"/>
                <w:color w:val="008AA3" w:themeColor="accent3" w:themeShade="BF"/>
              </w:rPr>
            </w:pPr>
          </w:p>
          <w:p w14:paraId="71BD6D42" w14:textId="6C671653" w:rsidR="004A06F6"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8.30</w:t>
            </w:r>
          </w:p>
          <w:p w14:paraId="531F777E" w14:textId="77777777" w:rsidR="004A06F6" w:rsidRDefault="004A06F6" w:rsidP="00650D21">
            <w:pPr>
              <w:spacing w:after="0"/>
              <w:rPr>
                <w:rFonts w:ascii="VAGRounded LT Light" w:hAnsi="VAGRounded LT Light" w:cs="Arial"/>
                <w:color w:val="008AA3" w:themeColor="accent3" w:themeShade="BF"/>
              </w:rPr>
            </w:pPr>
          </w:p>
          <w:p w14:paraId="7F1DA154" w14:textId="0B1581C1" w:rsidR="004A06F6" w:rsidRDefault="004A06F6" w:rsidP="00650D21">
            <w:pPr>
              <w:spacing w:after="0"/>
              <w:rPr>
                <w:rFonts w:ascii="VAGRounded LT Light" w:hAnsi="VAGRounded LT Light" w:cs="Arial"/>
                <w:color w:val="008AA3" w:themeColor="accent3" w:themeShade="BF"/>
              </w:rPr>
            </w:pPr>
          </w:p>
        </w:tc>
        <w:tc>
          <w:tcPr>
            <w:tcW w:w="2835" w:type="dxa"/>
          </w:tcPr>
          <w:p w14:paraId="2EC31119" w14:textId="0E55F792" w:rsidR="00C626B0"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1307549D" wp14:editId="75B10D7B">
                  <wp:extent cx="807904" cy="7334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breakfast-cereal[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39957" cy="762523"/>
                          </a:xfrm>
                          <a:prstGeom prst="rect">
                            <a:avLst/>
                          </a:prstGeom>
                        </pic:spPr>
                      </pic:pic>
                    </a:graphicData>
                  </a:graphic>
                </wp:inline>
              </w:drawing>
            </w:r>
          </w:p>
        </w:tc>
        <w:tc>
          <w:tcPr>
            <w:tcW w:w="3617" w:type="dxa"/>
          </w:tcPr>
          <w:p w14:paraId="4444CCBF" w14:textId="77777777" w:rsidR="00C626B0" w:rsidRDefault="00C626B0" w:rsidP="00A50A37">
            <w:pPr>
              <w:spacing w:after="0"/>
              <w:jc w:val="center"/>
              <w:rPr>
                <w:rFonts w:ascii="VAGRounded LT Light" w:hAnsi="VAGRounded LT Light" w:cs="Arial"/>
                <w:color w:val="008AA3" w:themeColor="accent3" w:themeShade="BF"/>
              </w:rPr>
            </w:pPr>
          </w:p>
          <w:p w14:paraId="0C73B00C" w14:textId="5C635F84" w:rsidR="00A50A37" w:rsidRDefault="00A50A37" w:rsidP="00A50A37">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Breakfast</w:t>
            </w:r>
          </w:p>
        </w:tc>
      </w:tr>
      <w:tr w:rsidR="004C725C" w14:paraId="47A72FE2" w14:textId="77777777" w:rsidTr="00CF77B0">
        <w:tc>
          <w:tcPr>
            <w:tcW w:w="1985" w:type="dxa"/>
          </w:tcPr>
          <w:p w14:paraId="757DB9DD" w14:textId="77777777" w:rsidR="00C626B0" w:rsidRDefault="00C626B0" w:rsidP="00650D21">
            <w:pPr>
              <w:spacing w:after="0"/>
              <w:rPr>
                <w:rFonts w:ascii="VAGRounded LT Light" w:hAnsi="VAGRounded LT Light" w:cs="Arial"/>
                <w:color w:val="008AA3" w:themeColor="accent3" w:themeShade="BF"/>
              </w:rPr>
            </w:pPr>
          </w:p>
          <w:p w14:paraId="6BD371D4" w14:textId="38F3E237" w:rsidR="004A06F6"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9.00</w:t>
            </w:r>
          </w:p>
          <w:p w14:paraId="2DA67287" w14:textId="77777777" w:rsidR="004A06F6" w:rsidRDefault="004A06F6" w:rsidP="00650D21">
            <w:pPr>
              <w:spacing w:after="0"/>
              <w:rPr>
                <w:rFonts w:ascii="VAGRounded LT Light" w:hAnsi="VAGRounded LT Light" w:cs="Arial"/>
                <w:color w:val="008AA3" w:themeColor="accent3" w:themeShade="BF"/>
              </w:rPr>
            </w:pPr>
          </w:p>
          <w:p w14:paraId="149D671A" w14:textId="29C2B4FF" w:rsidR="004A06F6" w:rsidRDefault="004A06F6" w:rsidP="00650D21">
            <w:pPr>
              <w:spacing w:after="0"/>
              <w:rPr>
                <w:rFonts w:ascii="VAGRounded LT Light" w:hAnsi="VAGRounded LT Light" w:cs="Arial"/>
                <w:color w:val="008AA3" w:themeColor="accent3" w:themeShade="BF"/>
              </w:rPr>
            </w:pPr>
          </w:p>
        </w:tc>
        <w:tc>
          <w:tcPr>
            <w:tcW w:w="2835" w:type="dxa"/>
          </w:tcPr>
          <w:p w14:paraId="7588FE00" w14:textId="6E11C93F" w:rsidR="00C626B0"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3B6264A2" wp14:editId="22C6BF25">
                  <wp:extent cx="838200" cy="7334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lean-Tooth-Brush-Dental-Dental-Care-Mascot-Teeth-2516133[1].png"/>
                          <pic:cNvPicPr/>
                        </pic:nvPicPr>
                        <pic:blipFill>
                          <a:blip r:embed="rId12" cstate="print">
                            <a:extLst>
                              <a:ext uri="{28A0092B-C50C-407E-A947-70E740481C1C}">
                                <a14:useLocalDpi xmlns:a14="http://schemas.microsoft.com/office/drawing/2010/main" val="0"/>
                              </a:ext>
                            </a:extLst>
                          </a:blip>
                          <a:stretch>
                            <a:fillRect/>
                          </a:stretch>
                        </pic:blipFill>
                        <pic:spPr>
                          <a:xfrm rot="10800000" flipV="1">
                            <a:off x="0" y="0"/>
                            <a:ext cx="838200" cy="733425"/>
                          </a:xfrm>
                          <a:prstGeom prst="rect">
                            <a:avLst/>
                          </a:prstGeom>
                        </pic:spPr>
                      </pic:pic>
                    </a:graphicData>
                  </a:graphic>
                </wp:inline>
              </w:drawing>
            </w:r>
          </w:p>
        </w:tc>
        <w:tc>
          <w:tcPr>
            <w:tcW w:w="3617" w:type="dxa"/>
          </w:tcPr>
          <w:p w14:paraId="19E2C594" w14:textId="77777777" w:rsidR="00C626B0" w:rsidRDefault="00C626B0" w:rsidP="00A50A37">
            <w:pPr>
              <w:spacing w:after="0"/>
              <w:jc w:val="center"/>
              <w:rPr>
                <w:rFonts w:ascii="VAGRounded LT Light" w:hAnsi="VAGRounded LT Light" w:cs="Arial"/>
                <w:color w:val="008AA3" w:themeColor="accent3" w:themeShade="BF"/>
              </w:rPr>
            </w:pPr>
          </w:p>
          <w:p w14:paraId="238530A0" w14:textId="66EA08D9" w:rsidR="00A50A37" w:rsidRDefault="00A50A37" w:rsidP="00A50A37">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Get washed, clean your teeth and get dressed</w:t>
            </w:r>
          </w:p>
        </w:tc>
      </w:tr>
      <w:tr w:rsidR="004C725C" w14:paraId="1E3C9555" w14:textId="77777777" w:rsidTr="00CF77B0">
        <w:tc>
          <w:tcPr>
            <w:tcW w:w="1985" w:type="dxa"/>
          </w:tcPr>
          <w:p w14:paraId="60646702" w14:textId="77777777" w:rsidR="00C626B0" w:rsidRDefault="00C626B0" w:rsidP="00650D21">
            <w:pPr>
              <w:spacing w:after="0"/>
              <w:rPr>
                <w:rFonts w:ascii="VAGRounded LT Light" w:hAnsi="VAGRounded LT Light" w:cs="Arial"/>
                <w:color w:val="008AA3" w:themeColor="accent3" w:themeShade="BF"/>
              </w:rPr>
            </w:pPr>
          </w:p>
          <w:p w14:paraId="58364DB3" w14:textId="77777777" w:rsidR="004A06F6" w:rsidRDefault="004A06F6" w:rsidP="00650D21">
            <w:pPr>
              <w:spacing w:after="0"/>
              <w:rPr>
                <w:rFonts w:ascii="VAGRounded LT Light" w:hAnsi="VAGRounded LT Light" w:cs="Arial"/>
                <w:color w:val="008AA3" w:themeColor="accent3" w:themeShade="BF"/>
              </w:rPr>
            </w:pPr>
          </w:p>
          <w:p w14:paraId="2B7DC616" w14:textId="752C106C" w:rsidR="004A06F6"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9.30</w:t>
            </w:r>
          </w:p>
          <w:p w14:paraId="73E4CF0F" w14:textId="364FB920" w:rsidR="004A06F6" w:rsidRDefault="004A06F6" w:rsidP="00650D21">
            <w:pPr>
              <w:spacing w:after="0"/>
              <w:rPr>
                <w:rFonts w:ascii="VAGRounded LT Light" w:hAnsi="VAGRounded LT Light" w:cs="Arial"/>
                <w:color w:val="008AA3" w:themeColor="accent3" w:themeShade="BF"/>
              </w:rPr>
            </w:pPr>
          </w:p>
        </w:tc>
        <w:tc>
          <w:tcPr>
            <w:tcW w:w="2835" w:type="dxa"/>
          </w:tcPr>
          <w:p w14:paraId="2BE86A1C" w14:textId="170EC846" w:rsidR="00C626B0" w:rsidRDefault="00965EA4" w:rsidP="00A50A37">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2D25D65C" wp14:editId="3B14E2AE">
                  <wp:extent cx="808717" cy="7143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earning_maths.preview[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3569" cy="736328"/>
                          </a:xfrm>
                          <a:prstGeom prst="rect">
                            <a:avLst/>
                          </a:prstGeom>
                        </pic:spPr>
                      </pic:pic>
                    </a:graphicData>
                  </a:graphic>
                </wp:inline>
              </w:drawing>
            </w:r>
          </w:p>
        </w:tc>
        <w:tc>
          <w:tcPr>
            <w:tcW w:w="3617" w:type="dxa"/>
          </w:tcPr>
          <w:p w14:paraId="2D2A1DAE" w14:textId="77777777" w:rsidR="00C626B0" w:rsidRDefault="00C626B0" w:rsidP="00650D21">
            <w:pPr>
              <w:spacing w:after="0"/>
              <w:rPr>
                <w:rFonts w:ascii="VAGRounded LT Light" w:hAnsi="VAGRounded LT Light" w:cs="Arial"/>
                <w:color w:val="008AA3" w:themeColor="accent3" w:themeShade="BF"/>
              </w:rPr>
            </w:pPr>
          </w:p>
          <w:p w14:paraId="0E3B9129" w14:textId="0BB62755" w:rsidR="00965EA4" w:rsidRDefault="00965EA4" w:rsidP="00965EA4">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Maths work sent from school</w:t>
            </w:r>
          </w:p>
        </w:tc>
      </w:tr>
      <w:tr w:rsidR="004C725C" w14:paraId="70999BDA" w14:textId="77777777" w:rsidTr="00CF77B0">
        <w:tc>
          <w:tcPr>
            <w:tcW w:w="1985" w:type="dxa"/>
          </w:tcPr>
          <w:p w14:paraId="1BA8FF84" w14:textId="77777777" w:rsidR="00C626B0" w:rsidRDefault="00C626B0" w:rsidP="00650D21">
            <w:pPr>
              <w:spacing w:after="0"/>
              <w:rPr>
                <w:rFonts w:ascii="VAGRounded LT Light" w:hAnsi="VAGRounded LT Light" w:cs="Arial"/>
                <w:color w:val="008AA3" w:themeColor="accent3" w:themeShade="BF"/>
              </w:rPr>
            </w:pPr>
          </w:p>
          <w:p w14:paraId="06AEC1A9" w14:textId="77777777" w:rsidR="004A06F6" w:rsidRDefault="004A06F6" w:rsidP="00650D21">
            <w:pPr>
              <w:spacing w:after="0"/>
              <w:rPr>
                <w:rFonts w:ascii="VAGRounded LT Light" w:hAnsi="VAGRounded LT Light" w:cs="Arial"/>
                <w:color w:val="008AA3" w:themeColor="accent3" w:themeShade="BF"/>
              </w:rPr>
            </w:pPr>
          </w:p>
          <w:p w14:paraId="5FE84FEE" w14:textId="22CE6E82" w:rsidR="004A06F6"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10.00</w:t>
            </w:r>
          </w:p>
          <w:p w14:paraId="1539A3A4" w14:textId="7948260A" w:rsidR="004A06F6" w:rsidRDefault="004A06F6" w:rsidP="00650D21">
            <w:pPr>
              <w:spacing w:after="0"/>
              <w:rPr>
                <w:rFonts w:ascii="VAGRounded LT Light" w:hAnsi="VAGRounded LT Light" w:cs="Arial"/>
                <w:color w:val="008AA3" w:themeColor="accent3" w:themeShade="BF"/>
              </w:rPr>
            </w:pPr>
          </w:p>
        </w:tc>
        <w:tc>
          <w:tcPr>
            <w:tcW w:w="2835" w:type="dxa"/>
          </w:tcPr>
          <w:p w14:paraId="5F47822C" w14:textId="032BDCAE" w:rsidR="00C626B0" w:rsidRDefault="00965EA4" w:rsidP="00965EA4">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44BDA14E" wp14:editId="6A6FD69B">
                  <wp:extent cx="1009650" cy="788743"/>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eople_play-time.preview[1].jpg"/>
                          <pic:cNvPicPr/>
                        </pic:nvPicPr>
                        <pic:blipFill>
                          <a:blip r:embed="rId14" cstate="print">
                            <a:extLst>
                              <a:ext uri="{28A0092B-C50C-407E-A947-70E740481C1C}">
                                <a14:useLocalDpi xmlns:a14="http://schemas.microsoft.com/office/drawing/2010/main" val="0"/>
                              </a:ext>
                            </a:extLst>
                          </a:blip>
                          <a:stretch>
                            <a:fillRect/>
                          </a:stretch>
                        </pic:blipFill>
                        <pic:spPr>
                          <a:xfrm rot="10800000" flipV="1">
                            <a:off x="0" y="0"/>
                            <a:ext cx="1030187" cy="804786"/>
                          </a:xfrm>
                          <a:prstGeom prst="rect">
                            <a:avLst/>
                          </a:prstGeom>
                        </pic:spPr>
                      </pic:pic>
                    </a:graphicData>
                  </a:graphic>
                </wp:inline>
              </w:drawing>
            </w:r>
          </w:p>
        </w:tc>
        <w:tc>
          <w:tcPr>
            <w:tcW w:w="3617" w:type="dxa"/>
          </w:tcPr>
          <w:p w14:paraId="20D5B7C1" w14:textId="77777777" w:rsidR="00C626B0" w:rsidRDefault="00C626B0" w:rsidP="00965EA4">
            <w:pPr>
              <w:spacing w:after="0"/>
              <w:jc w:val="center"/>
              <w:rPr>
                <w:rFonts w:ascii="VAGRounded LT Light" w:hAnsi="VAGRounded LT Light" w:cs="Arial"/>
                <w:color w:val="008AA3" w:themeColor="accent3" w:themeShade="BF"/>
              </w:rPr>
            </w:pPr>
          </w:p>
          <w:p w14:paraId="0852E8CA" w14:textId="77777777" w:rsidR="00965EA4" w:rsidRDefault="00965EA4" w:rsidP="00965EA4">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Play in the garden</w:t>
            </w:r>
          </w:p>
          <w:p w14:paraId="5559C9A5" w14:textId="32226DB3" w:rsidR="00965EA4" w:rsidRDefault="00D026E6" w:rsidP="00D026E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Have a s</w:t>
            </w:r>
            <w:r w:rsidR="00965EA4">
              <w:rPr>
                <w:rFonts w:ascii="VAGRounded LT Light" w:hAnsi="VAGRounded LT Light" w:cs="Arial"/>
                <w:color w:val="008AA3" w:themeColor="accent3" w:themeShade="BF"/>
              </w:rPr>
              <w:t>nack</w:t>
            </w:r>
          </w:p>
        </w:tc>
      </w:tr>
      <w:tr w:rsidR="004C725C" w14:paraId="153B6A00" w14:textId="77777777" w:rsidTr="00CF77B0">
        <w:tc>
          <w:tcPr>
            <w:tcW w:w="1985" w:type="dxa"/>
          </w:tcPr>
          <w:p w14:paraId="75111CB4" w14:textId="77777777" w:rsidR="00C626B0" w:rsidRDefault="00C626B0" w:rsidP="00650D21">
            <w:pPr>
              <w:spacing w:after="0"/>
              <w:rPr>
                <w:rFonts w:ascii="VAGRounded LT Light" w:hAnsi="VAGRounded LT Light" w:cs="Arial"/>
                <w:color w:val="008AA3" w:themeColor="accent3" w:themeShade="BF"/>
              </w:rPr>
            </w:pPr>
          </w:p>
          <w:p w14:paraId="56F692C2" w14:textId="77777777" w:rsidR="004A06F6" w:rsidRDefault="004A06F6" w:rsidP="00650D21">
            <w:pPr>
              <w:spacing w:after="0"/>
              <w:rPr>
                <w:rFonts w:ascii="VAGRounded LT Light" w:hAnsi="VAGRounded LT Light" w:cs="Arial"/>
                <w:color w:val="008AA3" w:themeColor="accent3" w:themeShade="BF"/>
              </w:rPr>
            </w:pPr>
          </w:p>
          <w:p w14:paraId="7478D3AB" w14:textId="2F38D3A8" w:rsidR="004A06F6" w:rsidRDefault="004A06F6"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10.30</w:t>
            </w:r>
          </w:p>
          <w:p w14:paraId="4FFCDD06" w14:textId="4C690886" w:rsidR="004A06F6" w:rsidRDefault="004A06F6" w:rsidP="00650D21">
            <w:pPr>
              <w:spacing w:after="0"/>
              <w:rPr>
                <w:rFonts w:ascii="VAGRounded LT Light" w:hAnsi="VAGRounded LT Light" w:cs="Arial"/>
                <w:color w:val="008AA3" w:themeColor="accent3" w:themeShade="BF"/>
              </w:rPr>
            </w:pPr>
          </w:p>
        </w:tc>
        <w:tc>
          <w:tcPr>
            <w:tcW w:w="2835" w:type="dxa"/>
          </w:tcPr>
          <w:p w14:paraId="32B81F80" w14:textId="638CB284" w:rsidR="00C626B0" w:rsidRDefault="00965EA4" w:rsidP="00965EA4">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27A96E30" wp14:editId="77F7B1E1">
                  <wp:extent cx="723900" cy="765154"/>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eading-with-kids-girl-writes-learn-to-read[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4737" cy="787179"/>
                          </a:xfrm>
                          <a:prstGeom prst="rect">
                            <a:avLst/>
                          </a:prstGeom>
                        </pic:spPr>
                      </pic:pic>
                    </a:graphicData>
                  </a:graphic>
                </wp:inline>
              </w:drawing>
            </w:r>
          </w:p>
        </w:tc>
        <w:tc>
          <w:tcPr>
            <w:tcW w:w="3617" w:type="dxa"/>
          </w:tcPr>
          <w:p w14:paraId="0888C294" w14:textId="77777777" w:rsidR="00C626B0" w:rsidRDefault="00C626B0" w:rsidP="00965EA4">
            <w:pPr>
              <w:spacing w:after="0"/>
              <w:jc w:val="center"/>
              <w:rPr>
                <w:rFonts w:ascii="VAGRounded LT Light" w:hAnsi="VAGRounded LT Light" w:cs="Arial"/>
                <w:color w:val="008AA3" w:themeColor="accent3" w:themeShade="BF"/>
              </w:rPr>
            </w:pPr>
          </w:p>
          <w:p w14:paraId="5C9D2FB0" w14:textId="685C374E" w:rsidR="00965EA4" w:rsidRDefault="00965EA4" w:rsidP="00965EA4">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Writing</w:t>
            </w:r>
            <w:r w:rsidR="004C725C">
              <w:rPr>
                <w:rFonts w:ascii="VAGRounded LT Light" w:hAnsi="VAGRounded LT Light" w:cs="Arial"/>
                <w:color w:val="008AA3" w:themeColor="accent3" w:themeShade="BF"/>
              </w:rPr>
              <w:t xml:space="preserve"> and spelling tasks sent from school</w:t>
            </w:r>
          </w:p>
        </w:tc>
      </w:tr>
      <w:tr w:rsidR="004C725C" w14:paraId="0F0A2839" w14:textId="77777777" w:rsidTr="00CF77B0">
        <w:tc>
          <w:tcPr>
            <w:tcW w:w="1985" w:type="dxa"/>
          </w:tcPr>
          <w:p w14:paraId="46DC7474" w14:textId="77777777" w:rsidR="00C626B0" w:rsidRDefault="00C626B0" w:rsidP="00650D21">
            <w:pPr>
              <w:spacing w:after="0"/>
              <w:rPr>
                <w:rFonts w:ascii="VAGRounded LT Light" w:hAnsi="VAGRounded LT Light" w:cs="Arial"/>
                <w:color w:val="008AA3" w:themeColor="accent3" w:themeShade="BF"/>
              </w:rPr>
            </w:pPr>
          </w:p>
          <w:p w14:paraId="648AFC42" w14:textId="77777777" w:rsidR="004A06F6" w:rsidRDefault="004A06F6" w:rsidP="00650D21">
            <w:pPr>
              <w:spacing w:after="0"/>
              <w:rPr>
                <w:rFonts w:ascii="VAGRounded LT Light" w:hAnsi="VAGRounded LT Light" w:cs="Arial"/>
                <w:color w:val="008AA3" w:themeColor="accent3" w:themeShade="BF"/>
              </w:rPr>
            </w:pPr>
          </w:p>
          <w:p w14:paraId="63F0855D" w14:textId="3D185DA1" w:rsidR="004A06F6" w:rsidRDefault="004C725C" w:rsidP="004A06F6">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11:30</w:t>
            </w:r>
          </w:p>
          <w:p w14:paraId="235E4D88" w14:textId="42FC4BB0" w:rsidR="004A06F6" w:rsidRDefault="004A06F6" w:rsidP="00650D21">
            <w:pPr>
              <w:spacing w:after="0"/>
              <w:rPr>
                <w:rFonts w:ascii="VAGRounded LT Light" w:hAnsi="VAGRounded LT Light" w:cs="Arial"/>
                <w:color w:val="008AA3" w:themeColor="accent3" w:themeShade="BF"/>
              </w:rPr>
            </w:pPr>
          </w:p>
        </w:tc>
        <w:tc>
          <w:tcPr>
            <w:tcW w:w="2835" w:type="dxa"/>
          </w:tcPr>
          <w:p w14:paraId="73D1117A" w14:textId="5CA420BB" w:rsidR="00C626B0" w:rsidRDefault="004C725C" w:rsidP="004C725C">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7A74F0BE" wp14:editId="2D4FBEFC">
                  <wp:extent cx="857250" cy="7905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higher[1].jpg"/>
                          <pic:cNvPicPr/>
                        </pic:nvPicPr>
                        <pic:blipFill>
                          <a:blip r:embed="rId16">
                            <a:extLst>
                              <a:ext uri="{28A0092B-C50C-407E-A947-70E740481C1C}">
                                <a14:useLocalDpi xmlns:a14="http://schemas.microsoft.com/office/drawing/2010/main" val="0"/>
                              </a:ext>
                            </a:extLst>
                          </a:blip>
                          <a:stretch>
                            <a:fillRect/>
                          </a:stretch>
                        </pic:blipFill>
                        <pic:spPr>
                          <a:xfrm>
                            <a:off x="0" y="0"/>
                            <a:ext cx="857332" cy="790651"/>
                          </a:xfrm>
                          <a:prstGeom prst="rect">
                            <a:avLst/>
                          </a:prstGeom>
                        </pic:spPr>
                      </pic:pic>
                    </a:graphicData>
                  </a:graphic>
                </wp:inline>
              </w:drawing>
            </w:r>
          </w:p>
        </w:tc>
        <w:tc>
          <w:tcPr>
            <w:tcW w:w="3617" w:type="dxa"/>
          </w:tcPr>
          <w:p w14:paraId="3202BD6B" w14:textId="77777777" w:rsidR="00C626B0" w:rsidRDefault="00C626B0" w:rsidP="004C725C">
            <w:pPr>
              <w:spacing w:after="0"/>
              <w:jc w:val="center"/>
              <w:rPr>
                <w:rFonts w:ascii="VAGRounded LT Light" w:hAnsi="VAGRounded LT Light" w:cs="Arial"/>
                <w:color w:val="008AA3" w:themeColor="accent3" w:themeShade="BF"/>
              </w:rPr>
            </w:pPr>
          </w:p>
          <w:p w14:paraId="36986291" w14:textId="081DD0FF" w:rsidR="004C725C" w:rsidRDefault="004C725C" w:rsidP="004C725C">
            <w:pPr>
              <w:spacing w:after="0"/>
              <w:jc w:val="center"/>
              <w:rPr>
                <w:rFonts w:ascii="VAGRounded LT Light" w:hAnsi="VAGRounded LT Light" w:cs="Arial"/>
                <w:color w:val="008AA3" w:themeColor="accent3" w:themeShade="BF"/>
              </w:rPr>
            </w:pPr>
            <w:r>
              <w:rPr>
                <w:rFonts w:ascii="VAGRounded LT Light" w:hAnsi="VAGRounded LT Light" w:cs="Arial"/>
                <w:color w:val="008AA3" w:themeColor="accent3" w:themeShade="BF"/>
              </w:rPr>
              <w:t>Story time</w:t>
            </w:r>
            <w:r w:rsidR="00FF73C8">
              <w:rPr>
                <w:rFonts w:ascii="VAGRounded LT Light" w:hAnsi="VAGRounded LT Light" w:cs="Arial"/>
                <w:color w:val="008AA3" w:themeColor="accent3" w:themeShade="BF"/>
              </w:rPr>
              <w:t xml:space="preserve"> with mum</w:t>
            </w:r>
          </w:p>
        </w:tc>
      </w:tr>
    </w:tbl>
    <w:p w14:paraId="26B2E530" w14:textId="72B7ADC7" w:rsidR="0023796A" w:rsidRDefault="00672226" w:rsidP="00650D21">
      <w:pPr>
        <w:spacing w:after="0"/>
        <w:rPr>
          <w:rFonts w:ascii="VAGRounded LT Light" w:hAnsi="VAGRounded LT Light" w:cs="Arial"/>
          <w:color w:val="008AA3" w:themeColor="accent3" w:themeShade="BF"/>
        </w:rPr>
      </w:pPr>
      <w:r w:rsidRPr="005C4260">
        <w:rPr>
          <w:rFonts w:ascii="VAGRounded LT Light" w:hAnsi="VAGRounded LT Light" w:cs="Arial"/>
          <w:noProof/>
          <w:color w:val="008AA3" w:themeColor="accent3" w:themeShade="BF"/>
          <w:lang w:eastAsia="en-GB"/>
        </w:rPr>
        <w:lastRenderedPageBreak/>
        <mc:AlternateContent>
          <mc:Choice Requires="wps">
            <w:drawing>
              <wp:anchor distT="45720" distB="45720" distL="114300" distR="114300" simplePos="0" relativeHeight="251693056" behindDoc="0" locked="0" layoutInCell="1" allowOverlap="1" wp14:anchorId="4E2F0E30" wp14:editId="6FCFF290">
                <wp:simplePos x="0" y="0"/>
                <wp:positionH relativeFrom="column">
                  <wp:posOffset>-257175</wp:posOffset>
                </wp:positionH>
                <wp:positionV relativeFrom="paragraph">
                  <wp:posOffset>6985</wp:posOffset>
                </wp:positionV>
                <wp:extent cx="2628900" cy="4867275"/>
                <wp:effectExtent l="0" t="0" r="1905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48672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0EA0F008" w14:textId="77777777" w:rsidR="00E63913" w:rsidRDefault="00E63913">
                            <w:pPr>
                              <w:rPr>
                                <w:color w:val="008AA3" w:themeColor="accent3" w:themeShade="BF"/>
                              </w:rPr>
                            </w:pPr>
                          </w:p>
                          <w:p w14:paraId="505ECE26" w14:textId="4CEDC63D" w:rsidR="00E63913" w:rsidRDefault="00E63913">
                            <w:pPr>
                              <w:rPr>
                                <w:color w:val="008AA3" w:themeColor="accent3" w:themeShade="BF"/>
                              </w:rPr>
                            </w:pPr>
                            <w:r>
                              <w:rPr>
                                <w:color w:val="008AA3" w:themeColor="accent3" w:themeShade="BF"/>
                              </w:rPr>
                              <w:t>Children could also have choices offered to them in a visual way.  Maybe a menu on the table at meal times or a choice of play activity for the afternoon. These could include pictures of their options or a simple list.</w:t>
                            </w:r>
                          </w:p>
                          <w:p w14:paraId="371C9A61" w14:textId="617A0F39" w:rsidR="00E63913" w:rsidRDefault="00E63913">
                            <w:pPr>
                              <w:rPr>
                                <w:color w:val="008AA3" w:themeColor="accent3" w:themeShade="BF"/>
                              </w:rPr>
                            </w:pPr>
                            <w:r>
                              <w:rPr>
                                <w:color w:val="008AA3" w:themeColor="accent3" w:themeShade="BF"/>
                              </w:rPr>
                              <w:t xml:space="preserve"> ( 3 choices are best )</w:t>
                            </w:r>
                          </w:p>
                          <w:p w14:paraId="72BF50E6" w14:textId="22A6E230" w:rsidR="00E63913" w:rsidRDefault="00E63913">
                            <w:pPr>
                              <w:rPr>
                                <w:color w:val="008AA3" w:themeColor="accent3" w:themeShade="BF"/>
                              </w:rPr>
                            </w:pPr>
                          </w:p>
                          <w:p w14:paraId="7740152A" w14:textId="7078E244" w:rsidR="00E63913" w:rsidRDefault="00E63913">
                            <w:pPr>
                              <w:rPr>
                                <w:color w:val="008AA3" w:themeColor="accent3" w:themeShade="BF"/>
                              </w:rPr>
                            </w:pPr>
                          </w:p>
                          <w:p w14:paraId="1C46B818" w14:textId="53D24081" w:rsidR="00E63913" w:rsidRDefault="00E63913">
                            <w:pPr>
                              <w:rPr>
                                <w:color w:val="008AA3" w:themeColor="accent3" w:themeShade="BF"/>
                              </w:rPr>
                            </w:pPr>
                          </w:p>
                          <w:p w14:paraId="0CC3228C" w14:textId="10515107" w:rsidR="00E63913" w:rsidRDefault="00E63913">
                            <w:pPr>
                              <w:rPr>
                                <w:color w:val="008AA3" w:themeColor="accent3" w:themeShade="BF"/>
                              </w:rPr>
                            </w:pPr>
                          </w:p>
                          <w:p w14:paraId="1A9E2FA5" w14:textId="77777777" w:rsidR="00672226" w:rsidRDefault="00672226">
                            <w:pPr>
                              <w:rPr>
                                <w:color w:val="008AA3" w:themeColor="accent3" w:themeShade="BF"/>
                              </w:rPr>
                            </w:pPr>
                          </w:p>
                          <w:tbl>
                            <w:tblPr>
                              <w:tblStyle w:val="TableGrid"/>
                              <w:tblW w:w="3847" w:type="dxa"/>
                              <w:tblLook w:val="04A0" w:firstRow="1" w:lastRow="0" w:firstColumn="1" w:lastColumn="0" w:noHBand="0" w:noVBand="1"/>
                            </w:tblPr>
                            <w:tblGrid>
                              <w:gridCol w:w="1243"/>
                              <w:gridCol w:w="1241"/>
                              <w:gridCol w:w="1363"/>
                            </w:tblGrid>
                            <w:tr w:rsidR="00E63913" w14:paraId="6B54E3BB" w14:textId="77777777" w:rsidTr="00E736E0">
                              <w:trPr>
                                <w:trHeight w:val="277"/>
                              </w:trPr>
                              <w:tc>
                                <w:tcPr>
                                  <w:tcW w:w="1243" w:type="dxa"/>
                                </w:tcPr>
                                <w:p w14:paraId="69886BF2" w14:textId="5442787C" w:rsidR="00E63913" w:rsidRDefault="00E63913" w:rsidP="00EB7EDB">
                                  <w:pPr>
                                    <w:jc w:val="center"/>
                                    <w:rPr>
                                      <w:color w:val="008AA3" w:themeColor="accent3" w:themeShade="BF"/>
                                    </w:rPr>
                                  </w:pPr>
                                  <w:r>
                                    <w:rPr>
                                      <w:color w:val="008AA3" w:themeColor="accent3" w:themeShade="BF"/>
                                    </w:rPr>
                                    <w:t>Lego</w:t>
                                  </w:r>
                                </w:p>
                              </w:tc>
                              <w:tc>
                                <w:tcPr>
                                  <w:tcW w:w="1241" w:type="dxa"/>
                                </w:tcPr>
                                <w:p w14:paraId="31A213D5" w14:textId="05210FEA" w:rsidR="00E63913" w:rsidRDefault="00E63913" w:rsidP="00EB7EDB">
                                  <w:pPr>
                                    <w:jc w:val="center"/>
                                    <w:rPr>
                                      <w:color w:val="008AA3" w:themeColor="accent3" w:themeShade="BF"/>
                                    </w:rPr>
                                  </w:pPr>
                                  <w:r>
                                    <w:rPr>
                                      <w:color w:val="008AA3" w:themeColor="accent3" w:themeShade="BF"/>
                                    </w:rPr>
                                    <w:t>Play dough</w:t>
                                  </w:r>
                                </w:p>
                              </w:tc>
                              <w:tc>
                                <w:tcPr>
                                  <w:tcW w:w="1363" w:type="dxa"/>
                                </w:tcPr>
                                <w:p w14:paraId="31DFA1F4" w14:textId="12391D8F" w:rsidR="00E63913" w:rsidRDefault="00E63913" w:rsidP="00EB7EDB">
                                  <w:pPr>
                                    <w:jc w:val="center"/>
                                    <w:rPr>
                                      <w:color w:val="008AA3" w:themeColor="accent3" w:themeShade="BF"/>
                                    </w:rPr>
                                  </w:pPr>
                                  <w:r>
                                    <w:rPr>
                                      <w:color w:val="008AA3" w:themeColor="accent3" w:themeShade="BF"/>
                                    </w:rPr>
                                    <w:t>Cars</w:t>
                                  </w:r>
                                </w:p>
                              </w:tc>
                            </w:tr>
                            <w:tr w:rsidR="00E63913" w14:paraId="533DB6AA" w14:textId="77777777" w:rsidTr="00E736E0">
                              <w:trPr>
                                <w:trHeight w:val="266"/>
                              </w:trPr>
                              <w:tc>
                                <w:tcPr>
                                  <w:tcW w:w="1243" w:type="dxa"/>
                                </w:tcPr>
                                <w:p w14:paraId="3488EF17" w14:textId="295A413D" w:rsidR="00E63913" w:rsidRDefault="00E63913">
                                  <w:pPr>
                                    <w:rPr>
                                      <w:color w:val="008AA3" w:themeColor="accent3" w:themeShade="BF"/>
                                    </w:rPr>
                                  </w:pPr>
                                  <w:r>
                                    <w:rPr>
                                      <w:noProof/>
                                      <w:color w:val="00BADA" w:themeColor="accent3"/>
                                      <w:lang w:eastAsia="en-GB"/>
                                    </w:rPr>
                                    <w:drawing>
                                      <wp:inline distT="0" distB="0" distL="0" distR="0" wp14:anchorId="068595AF" wp14:editId="46236A06">
                                        <wp:extent cx="627365" cy="537845"/>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yZLF1[1].jpg"/>
                                                <pic:cNvPicPr/>
                                              </pic:nvPicPr>
                                              <pic:blipFill>
                                                <a:blip r:embed="rId17">
                                                  <a:extLst>
                                                    <a:ext uri="{28A0092B-C50C-407E-A947-70E740481C1C}">
                                                      <a14:useLocalDpi xmlns:a14="http://schemas.microsoft.com/office/drawing/2010/main" val="0"/>
                                                    </a:ext>
                                                  </a:extLst>
                                                </a:blip>
                                                <a:stretch>
                                                  <a:fillRect/>
                                                </a:stretch>
                                              </pic:blipFill>
                                              <pic:spPr>
                                                <a:xfrm>
                                                  <a:off x="0" y="0"/>
                                                  <a:ext cx="669779" cy="574207"/>
                                                </a:xfrm>
                                                <a:prstGeom prst="rect">
                                                  <a:avLst/>
                                                </a:prstGeom>
                                              </pic:spPr>
                                            </pic:pic>
                                          </a:graphicData>
                                        </a:graphic>
                                      </wp:inline>
                                    </w:drawing>
                                  </w:r>
                                </w:p>
                                <w:p w14:paraId="32B171D3" w14:textId="4EB8D37E" w:rsidR="00E63913" w:rsidRDefault="00E63913">
                                  <w:pPr>
                                    <w:rPr>
                                      <w:color w:val="008AA3" w:themeColor="accent3" w:themeShade="BF"/>
                                    </w:rPr>
                                  </w:pPr>
                                </w:p>
                              </w:tc>
                              <w:tc>
                                <w:tcPr>
                                  <w:tcW w:w="1241" w:type="dxa"/>
                                </w:tcPr>
                                <w:p w14:paraId="5C686CEA" w14:textId="1858DEB6" w:rsidR="00E63913" w:rsidRDefault="00E63913">
                                  <w:pPr>
                                    <w:rPr>
                                      <w:color w:val="008AA3" w:themeColor="accent3" w:themeShade="BF"/>
                                    </w:rPr>
                                  </w:pPr>
                                  <w:r>
                                    <w:rPr>
                                      <w:noProof/>
                                      <w:color w:val="00BADA" w:themeColor="accent3"/>
                                      <w:lang w:eastAsia="en-GB"/>
                                    </w:rPr>
                                    <w:drawing>
                                      <wp:inline distT="0" distB="0" distL="0" distR="0" wp14:anchorId="2464A66A" wp14:editId="6C1E0A73">
                                        <wp:extent cx="586105" cy="614149"/>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lutenfreeplaydough[1].jpg"/>
                                                <pic:cNvPicPr/>
                                              </pic:nvPicPr>
                                              <pic:blipFill>
                                                <a:blip r:embed="rId18">
                                                  <a:extLst>
                                                    <a:ext uri="{28A0092B-C50C-407E-A947-70E740481C1C}">
                                                      <a14:useLocalDpi xmlns:a14="http://schemas.microsoft.com/office/drawing/2010/main" val="0"/>
                                                    </a:ext>
                                                  </a:extLst>
                                                </a:blip>
                                                <a:stretch>
                                                  <a:fillRect/>
                                                </a:stretch>
                                              </pic:blipFill>
                                              <pic:spPr>
                                                <a:xfrm rot="10800000" flipV="1">
                                                  <a:off x="0" y="0"/>
                                                  <a:ext cx="600286" cy="629009"/>
                                                </a:xfrm>
                                                <a:prstGeom prst="rect">
                                                  <a:avLst/>
                                                </a:prstGeom>
                                              </pic:spPr>
                                            </pic:pic>
                                          </a:graphicData>
                                        </a:graphic>
                                      </wp:inline>
                                    </w:drawing>
                                  </w:r>
                                </w:p>
                              </w:tc>
                              <w:tc>
                                <w:tcPr>
                                  <w:tcW w:w="1363" w:type="dxa"/>
                                </w:tcPr>
                                <w:p w14:paraId="2D272EDE" w14:textId="338151B6" w:rsidR="00E63913" w:rsidRDefault="00E63913">
                                  <w:pPr>
                                    <w:rPr>
                                      <w:color w:val="008AA3" w:themeColor="accent3" w:themeShade="BF"/>
                                    </w:rPr>
                                  </w:pPr>
                                  <w:r>
                                    <w:rPr>
                                      <w:noProof/>
                                      <w:color w:val="00BADA" w:themeColor="accent3"/>
                                      <w:lang w:eastAsia="en-GB"/>
                                    </w:rPr>
                                    <w:drawing>
                                      <wp:inline distT="0" distB="0" distL="0" distR="0" wp14:anchorId="03288EAF" wp14:editId="3B3E2D27">
                                        <wp:extent cx="723331" cy="53784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711492866_57d0af7cd6_z[1].jpg"/>
                                                <pic:cNvPicPr/>
                                              </pic:nvPicPr>
                                              <pic:blipFill>
                                                <a:blip r:embed="rId19">
                                                  <a:extLst>
                                                    <a:ext uri="{28A0092B-C50C-407E-A947-70E740481C1C}">
                                                      <a14:useLocalDpi xmlns:a14="http://schemas.microsoft.com/office/drawing/2010/main" val="0"/>
                                                    </a:ext>
                                                  </a:extLst>
                                                </a:blip>
                                                <a:stretch>
                                                  <a:fillRect/>
                                                </a:stretch>
                                              </pic:blipFill>
                                              <pic:spPr>
                                                <a:xfrm>
                                                  <a:off x="0" y="0"/>
                                                  <a:ext cx="760553" cy="565522"/>
                                                </a:xfrm>
                                                <a:prstGeom prst="rect">
                                                  <a:avLst/>
                                                </a:prstGeom>
                                              </pic:spPr>
                                            </pic:pic>
                                          </a:graphicData>
                                        </a:graphic>
                                      </wp:inline>
                                    </w:drawing>
                                  </w:r>
                                </w:p>
                              </w:tc>
                            </w:tr>
                          </w:tbl>
                          <w:p w14:paraId="68FB229A" w14:textId="77777777" w:rsidR="00E63913" w:rsidRPr="005C4260" w:rsidRDefault="00E63913">
                            <w:pPr>
                              <w:rPr>
                                <w:color w:val="008AA3" w:themeColor="accent3" w:themeShade="BF"/>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2F0E30" id="_x0000_s1027" type="#_x0000_t202" style="position:absolute;margin-left:-20.25pt;margin-top:.55pt;width:207pt;height:383.2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" fillcolor="white [3201]" strokecolor="black [3200]" strokeweight="2pt">
                <v:textbox>
                  <w:txbxContent>
                    <w:p w14:paraId="0EA0F008" w14:textId="77777777" w:rsidR="00E63913" w:rsidRDefault="00E63913">
                      <w:pPr>
                        <w:rPr>
                          <w:color w:val="008AA3" w:themeColor="accent3" w:themeShade="BF"/>
                        </w:rPr>
                      </w:pPr>
                    </w:p>
                    <w:p w14:paraId="505ECE26" w14:textId="4CEDC63D" w:rsidR="00E63913" w:rsidRDefault="00E63913">
                      <w:pPr>
                        <w:rPr>
                          <w:color w:val="008AA3" w:themeColor="accent3" w:themeShade="BF"/>
                        </w:rPr>
                      </w:pPr>
                      <w:r>
                        <w:rPr>
                          <w:color w:val="008AA3" w:themeColor="accent3" w:themeShade="BF"/>
                        </w:rPr>
                        <w:t>Children could also have choices offered to them in a visual way.  Maybe a menu on the table at meal times or a choice of play activity for the afternoon. These could include pictures of their options or a simple list.</w:t>
                      </w:r>
                    </w:p>
                    <w:p w14:paraId="371C9A61" w14:textId="617A0F39" w:rsidR="00E63913" w:rsidRDefault="00E63913">
                      <w:pPr>
                        <w:rPr>
                          <w:color w:val="008AA3" w:themeColor="accent3" w:themeShade="BF"/>
                        </w:rPr>
                      </w:pPr>
                      <w:r>
                        <w:rPr>
                          <w:color w:val="008AA3" w:themeColor="accent3" w:themeShade="BF"/>
                        </w:rPr>
                        <w:t xml:space="preserve"> ( 3 choices are best )</w:t>
                      </w:r>
                    </w:p>
                    <w:p w14:paraId="72BF50E6" w14:textId="22A6E230" w:rsidR="00E63913" w:rsidRDefault="00E63913">
                      <w:pPr>
                        <w:rPr>
                          <w:color w:val="008AA3" w:themeColor="accent3" w:themeShade="BF"/>
                        </w:rPr>
                      </w:pPr>
                    </w:p>
                    <w:p w14:paraId="7740152A" w14:textId="7078E244" w:rsidR="00E63913" w:rsidRDefault="00E63913">
                      <w:pPr>
                        <w:rPr>
                          <w:color w:val="008AA3" w:themeColor="accent3" w:themeShade="BF"/>
                        </w:rPr>
                      </w:pPr>
                    </w:p>
                    <w:p w14:paraId="1C46B818" w14:textId="53D24081" w:rsidR="00E63913" w:rsidRDefault="00E63913">
                      <w:pPr>
                        <w:rPr>
                          <w:color w:val="008AA3" w:themeColor="accent3" w:themeShade="BF"/>
                        </w:rPr>
                      </w:pPr>
                    </w:p>
                    <w:p w14:paraId="0CC3228C" w14:textId="10515107" w:rsidR="00E63913" w:rsidRDefault="00E63913">
                      <w:pPr>
                        <w:rPr>
                          <w:color w:val="008AA3" w:themeColor="accent3" w:themeShade="BF"/>
                        </w:rPr>
                      </w:pPr>
                    </w:p>
                    <w:p w14:paraId="1A9E2FA5" w14:textId="77777777" w:rsidR="00672226" w:rsidRDefault="00672226">
                      <w:pPr>
                        <w:rPr>
                          <w:color w:val="008AA3" w:themeColor="accent3" w:themeShade="BF"/>
                        </w:rPr>
                      </w:pPr>
                    </w:p>
                    <w:tbl>
                      <w:tblPr>
                        <w:tblStyle w:val="TableGrid"/>
                        <w:tblW w:w="3847" w:type="dxa"/>
                        <w:tblLook w:val="04A0" w:firstRow="1" w:lastRow="0" w:firstColumn="1" w:lastColumn="0" w:noHBand="0" w:noVBand="1"/>
                      </w:tblPr>
                      <w:tblGrid>
                        <w:gridCol w:w="1243"/>
                        <w:gridCol w:w="1241"/>
                        <w:gridCol w:w="1363"/>
                      </w:tblGrid>
                      <w:tr w:rsidR="00E63913" w14:paraId="6B54E3BB" w14:textId="77777777" w:rsidTr="00E736E0">
                        <w:trPr>
                          <w:trHeight w:val="277"/>
                        </w:trPr>
                        <w:tc>
                          <w:tcPr>
                            <w:tcW w:w="1243" w:type="dxa"/>
                          </w:tcPr>
                          <w:p w14:paraId="69886BF2" w14:textId="5442787C" w:rsidR="00E63913" w:rsidRDefault="00E63913" w:rsidP="00EB7EDB">
                            <w:pPr>
                              <w:jc w:val="center"/>
                              <w:rPr>
                                <w:color w:val="008AA3" w:themeColor="accent3" w:themeShade="BF"/>
                              </w:rPr>
                            </w:pPr>
                            <w:r>
                              <w:rPr>
                                <w:color w:val="008AA3" w:themeColor="accent3" w:themeShade="BF"/>
                              </w:rPr>
                              <w:t>Lego</w:t>
                            </w:r>
                          </w:p>
                        </w:tc>
                        <w:tc>
                          <w:tcPr>
                            <w:tcW w:w="1241" w:type="dxa"/>
                          </w:tcPr>
                          <w:p w14:paraId="31A213D5" w14:textId="05210FEA" w:rsidR="00E63913" w:rsidRDefault="00E63913" w:rsidP="00EB7EDB">
                            <w:pPr>
                              <w:jc w:val="center"/>
                              <w:rPr>
                                <w:color w:val="008AA3" w:themeColor="accent3" w:themeShade="BF"/>
                              </w:rPr>
                            </w:pPr>
                            <w:r>
                              <w:rPr>
                                <w:color w:val="008AA3" w:themeColor="accent3" w:themeShade="BF"/>
                              </w:rPr>
                              <w:t>Play dough</w:t>
                            </w:r>
                          </w:p>
                        </w:tc>
                        <w:tc>
                          <w:tcPr>
                            <w:tcW w:w="1363" w:type="dxa"/>
                          </w:tcPr>
                          <w:p w14:paraId="31DFA1F4" w14:textId="12391D8F" w:rsidR="00E63913" w:rsidRDefault="00E63913" w:rsidP="00EB7EDB">
                            <w:pPr>
                              <w:jc w:val="center"/>
                              <w:rPr>
                                <w:color w:val="008AA3" w:themeColor="accent3" w:themeShade="BF"/>
                              </w:rPr>
                            </w:pPr>
                            <w:r>
                              <w:rPr>
                                <w:color w:val="008AA3" w:themeColor="accent3" w:themeShade="BF"/>
                              </w:rPr>
                              <w:t>Cars</w:t>
                            </w:r>
                          </w:p>
                        </w:tc>
                      </w:tr>
                      <w:tr w:rsidR="00E63913" w14:paraId="533DB6AA" w14:textId="77777777" w:rsidTr="00E736E0">
                        <w:trPr>
                          <w:trHeight w:val="266"/>
                        </w:trPr>
                        <w:tc>
                          <w:tcPr>
                            <w:tcW w:w="1243" w:type="dxa"/>
                          </w:tcPr>
                          <w:p w14:paraId="3488EF17" w14:textId="295A413D" w:rsidR="00E63913" w:rsidRDefault="00E63913">
                            <w:pPr>
                              <w:rPr>
                                <w:color w:val="008AA3" w:themeColor="accent3" w:themeShade="BF"/>
                              </w:rPr>
                            </w:pPr>
                            <w:r>
                              <w:rPr>
                                <w:noProof/>
                                <w:color w:val="00BADA" w:themeColor="accent3"/>
                                <w:lang w:eastAsia="en-GB"/>
                              </w:rPr>
                              <w:drawing>
                                <wp:inline distT="0" distB="0" distL="0" distR="0" wp14:anchorId="068595AF" wp14:editId="46236A06">
                                  <wp:extent cx="627365" cy="537845"/>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yZLF1[1].jpg"/>
                                          <pic:cNvPicPr/>
                                        </pic:nvPicPr>
                                        <pic:blipFill>
                                          <a:blip r:embed="rId17">
                                            <a:extLst>
                                              <a:ext uri="{28A0092B-C50C-407E-A947-70E740481C1C}">
                                                <a14:useLocalDpi xmlns:a14="http://schemas.microsoft.com/office/drawing/2010/main" val="0"/>
                                              </a:ext>
                                            </a:extLst>
                                          </a:blip>
                                          <a:stretch>
                                            <a:fillRect/>
                                          </a:stretch>
                                        </pic:blipFill>
                                        <pic:spPr>
                                          <a:xfrm>
                                            <a:off x="0" y="0"/>
                                            <a:ext cx="669779" cy="574207"/>
                                          </a:xfrm>
                                          <a:prstGeom prst="rect">
                                            <a:avLst/>
                                          </a:prstGeom>
                                        </pic:spPr>
                                      </pic:pic>
                                    </a:graphicData>
                                  </a:graphic>
                                </wp:inline>
                              </w:drawing>
                            </w:r>
                          </w:p>
                          <w:p w14:paraId="32B171D3" w14:textId="4EB8D37E" w:rsidR="00E63913" w:rsidRDefault="00E63913">
                            <w:pPr>
                              <w:rPr>
                                <w:color w:val="008AA3" w:themeColor="accent3" w:themeShade="BF"/>
                              </w:rPr>
                            </w:pPr>
                          </w:p>
                        </w:tc>
                        <w:tc>
                          <w:tcPr>
                            <w:tcW w:w="1241" w:type="dxa"/>
                          </w:tcPr>
                          <w:p w14:paraId="5C686CEA" w14:textId="1858DEB6" w:rsidR="00E63913" w:rsidRDefault="00E63913">
                            <w:pPr>
                              <w:rPr>
                                <w:color w:val="008AA3" w:themeColor="accent3" w:themeShade="BF"/>
                              </w:rPr>
                            </w:pPr>
                            <w:r>
                              <w:rPr>
                                <w:noProof/>
                                <w:color w:val="00BADA" w:themeColor="accent3"/>
                                <w:lang w:eastAsia="en-GB"/>
                              </w:rPr>
                              <w:drawing>
                                <wp:inline distT="0" distB="0" distL="0" distR="0" wp14:anchorId="2464A66A" wp14:editId="6C1E0A73">
                                  <wp:extent cx="586105" cy="614149"/>
                                  <wp:effectExtent l="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lutenfreeplaydough[1].jpg"/>
                                          <pic:cNvPicPr/>
                                        </pic:nvPicPr>
                                        <pic:blipFill>
                                          <a:blip r:embed="rId18">
                                            <a:extLst>
                                              <a:ext uri="{28A0092B-C50C-407E-A947-70E740481C1C}">
                                                <a14:useLocalDpi xmlns:a14="http://schemas.microsoft.com/office/drawing/2010/main" val="0"/>
                                              </a:ext>
                                            </a:extLst>
                                          </a:blip>
                                          <a:stretch>
                                            <a:fillRect/>
                                          </a:stretch>
                                        </pic:blipFill>
                                        <pic:spPr>
                                          <a:xfrm rot="10800000" flipV="1">
                                            <a:off x="0" y="0"/>
                                            <a:ext cx="600286" cy="629009"/>
                                          </a:xfrm>
                                          <a:prstGeom prst="rect">
                                            <a:avLst/>
                                          </a:prstGeom>
                                        </pic:spPr>
                                      </pic:pic>
                                    </a:graphicData>
                                  </a:graphic>
                                </wp:inline>
                              </w:drawing>
                            </w:r>
                          </w:p>
                        </w:tc>
                        <w:tc>
                          <w:tcPr>
                            <w:tcW w:w="1363" w:type="dxa"/>
                          </w:tcPr>
                          <w:p w14:paraId="2D272EDE" w14:textId="338151B6" w:rsidR="00E63913" w:rsidRDefault="00E63913">
                            <w:pPr>
                              <w:rPr>
                                <w:color w:val="008AA3" w:themeColor="accent3" w:themeShade="BF"/>
                              </w:rPr>
                            </w:pPr>
                            <w:r>
                              <w:rPr>
                                <w:noProof/>
                                <w:color w:val="00BADA" w:themeColor="accent3"/>
                                <w:lang w:eastAsia="en-GB"/>
                              </w:rPr>
                              <w:drawing>
                                <wp:inline distT="0" distB="0" distL="0" distR="0" wp14:anchorId="03288EAF" wp14:editId="3B3E2D27">
                                  <wp:extent cx="723331" cy="53784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711492866_57d0af7cd6_z[1].jpg"/>
                                          <pic:cNvPicPr/>
                                        </pic:nvPicPr>
                                        <pic:blipFill>
                                          <a:blip r:embed="rId19">
                                            <a:extLst>
                                              <a:ext uri="{28A0092B-C50C-407E-A947-70E740481C1C}">
                                                <a14:useLocalDpi xmlns:a14="http://schemas.microsoft.com/office/drawing/2010/main" val="0"/>
                                              </a:ext>
                                            </a:extLst>
                                          </a:blip>
                                          <a:stretch>
                                            <a:fillRect/>
                                          </a:stretch>
                                        </pic:blipFill>
                                        <pic:spPr>
                                          <a:xfrm>
                                            <a:off x="0" y="0"/>
                                            <a:ext cx="760553" cy="565522"/>
                                          </a:xfrm>
                                          <a:prstGeom prst="rect">
                                            <a:avLst/>
                                          </a:prstGeom>
                                        </pic:spPr>
                                      </pic:pic>
                                    </a:graphicData>
                                  </a:graphic>
                                </wp:inline>
                              </w:drawing>
                            </w:r>
                          </w:p>
                        </w:tc>
                      </w:tr>
                    </w:tbl>
                    <w:p w14:paraId="68FB229A" w14:textId="77777777" w:rsidR="00E63913" w:rsidRPr="005C4260" w:rsidRDefault="00E63913">
                      <w:pPr>
                        <w:rPr>
                          <w:color w:val="008AA3" w:themeColor="accent3" w:themeShade="BF"/>
                        </w:rPr>
                      </w:pPr>
                    </w:p>
                  </w:txbxContent>
                </v:textbox>
                <w10:wrap type="square"/>
              </v:shape>
            </w:pict>
          </mc:Fallback>
        </mc:AlternateContent>
      </w:r>
      <w:r w:rsidR="0055657C" w:rsidRPr="005C4260">
        <w:rPr>
          <w:rFonts w:ascii="VAGRounded LT Light" w:hAnsi="VAGRounded LT Light" w:cs="Arial"/>
          <w:noProof/>
          <w:color w:val="008AA3" w:themeColor="accent3" w:themeShade="BF"/>
          <w:lang w:eastAsia="en-GB"/>
        </w:rPr>
        <mc:AlternateContent>
          <mc:Choice Requires="wpg">
            <w:drawing>
              <wp:anchor distT="0" distB="0" distL="228600" distR="228600" simplePos="0" relativeHeight="251691008" behindDoc="1" locked="0" layoutInCell="1" allowOverlap="1" wp14:anchorId="0DC54AE6" wp14:editId="6B732533">
                <wp:simplePos x="0" y="0"/>
                <wp:positionH relativeFrom="page">
                  <wp:posOffset>4133850</wp:posOffset>
                </wp:positionH>
                <wp:positionV relativeFrom="margin">
                  <wp:align>top</wp:align>
                </wp:positionV>
                <wp:extent cx="2809875" cy="3086100"/>
                <wp:effectExtent l="0" t="0" r="9525" b="0"/>
                <wp:wrapNone/>
                <wp:docPr id="173" name="Group 173"/>
                <wp:cNvGraphicFramePr/>
                <a:graphic xmlns:a="http://schemas.openxmlformats.org/drawingml/2006/main">
                  <a:graphicData uri="http://schemas.microsoft.com/office/word/2010/wordprocessingGroup">
                    <wpg:wgp>
                      <wpg:cNvGrpSpPr/>
                      <wpg:grpSpPr>
                        <a:xfrm>
                          <a:off x="0" y="0"/>
                          <a:ext cx="2809875" cy="3086100"/>
                          <a:chOff x="0" y="-579647"/>
                          <a:chExt cx="3218933" cy="2488198"/>
                        </a:xfrm>
                      </wpg:grpSpPr>
                      <wps:wsp>
                        <wps:cNvPr id="174" name="Rectangle 174"/>
                        <wps:cNvSpPr/>
                        <wps:spPr>
                          <a:xfrm>
                            <a:off x="0" y="-579647"/>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2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150850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081B9" w14:textId="603046E5" w:rsidR="00E63913" w:rsidRPr="00CF3BA9" w:rsidRDefault="00E63913" w:rsidP="005C4260">
                              <w:pPr>
                                <w:spacing w:after="0"/>
                                <w:rPr>
                                  <w:rFonts w:ascii="VAGRounded LT Light" w:hAnsi="VAGRounded LT Light" w:cs="Arial"/>
                                  <w:color w:val="008AA3" w:themeColor="accent3" w:themeShade="BF"/>
                                  <w:sz w:val="28"/>
                                  <w:szCs w:val="28"/>
                                </w:rPr>
                              </w:pPr>
                              <w:r w:rsidRPr="00CF3BA9">
                                <w:rPr>
                                  <w:rFonts w:ascii="VAGRounded LT Light" w:hAnsi="VAGRounded LT Light" w:cs="Arial"/>
                                  <w:color w:val="008AA3" w:themeColor="accent3" w:themeShade="BF"/>
                                  <w:sz w:val="28"/>
                                  <w:szCs w:val="28"/>
                                </w:rPr>
                                <w:t>Autistic children thrive if they are offered a predictable schedule. Visual timetables are an excellent way to provide a consistent and structured approach to daily routines and challenges.</w:t>
                              </w:r>
                            </w:p>
                            <w:p w14:paraId="2F85B3B9" w14:textId="71FF0A05" w:rsidR="00E63913" w:rsidRDefault="00E63913">
                              <w:pPr>
                                <w:ind w:left="504"/>
                                <w:jc w:val="right"/>
                                <w:rPr>
                                  <w:smallCaps/>
                                  <w:color w:val="EF5098" w:themeColor="accent2"/>
                                  <w:sz w:val="28"/>
                                  <w:szCs w:val="24"/>
                                </w:rPr>
                              </w:pPr>
                            </w:p>
                            <w:sdt>
                              <w:sdtPr>
                                <w:rPr>
                                  <w:color w:val="BDCF3C" w:themeColor="accent1"/>
                                  <w:sz w:val="20"/>
                                  <w:szCs w:val="20"/>
                                </w:rPr>
                                <w:id w:val="1913889349"/>
                                <w:temporary/>
                                <w:showingPlcHdr/>
                                <w15:appearance w15:val="hidden"/>
                                <w:text w:multiLine="1"/>
                              </w:sdtPr>
                              <w:sdtEndPr/>
                              <w:sdtContent>
                                <w:p w14:paraId="374C8930" w14:textId="77777777" w:rsidR="00E63913" w:rsidRDefault="00E63913">
                                  <w:pPr>
                                    <w:pStyle w:val="NoSpacing"/>
                                    <w:ind w:left="360"/>
                                    <w:jc w:val="right"/>
                                    <w:rPr>
                                      <w:color w:val="BDCF3C" w:themeColor="accent1"/>
                                      <w:sz w:val="20"/>
                                      <w:szCs w:val="20"/>
                                    </w:rPr>
                                  </w:pPr>
                                  <w:r>
                                    <w:rPr>
                                      <w:color w:val="BDCF3C" w:themeColor="accent1"/>
                                      <w:sz w:val="20"/>
                                      <w:szCs w:val="20"/>
                                    </w:rPr>
                                    <w:t>[Cite your source here.]</w:t>
                                  </w:r>
                                </w:p>
                              </w:sdtContent>
                            </w:sdt>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DC54AE6" id="Group 173" o:spid="_x0000_s1028" style="position:absolute;margin-left:325.5pt;margin-top:0;width:221.25pt;height:243pt;z-index:-251625472;mso-wrap-distance-left:18pt;mso-wrap-distance-right:18pt;mso-position-horizontal-relative:page;mso-position-vertical:top;mso-position-vertical-relative:margin;mso-width-relative:margin;mso-height-relative:margin" coordorigin=",-5796" coordsize="32189,248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">
                <v:rect id="Rectangle 174" o:spid="_x0000_s1029" style="position:absolute;top:-5796;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" fillcolor="white [3212]" stroked="f" strokeweight="2pt">
                  <v:fill opacity="0"/>
                </v:rect>
                <v:group id="Group 175" o:spid="_x0000_s1030"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1"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" path="m,l2240281,,1659256,222885,,822960,,xe" fillcolor="#bdcf3c [3204]" stroked="f" strokeweight="2pt">
                    <v:path arrowok="t" o:connecttype="custom" o:connectlocs="0,0;1466258,0;1085979,274158;0,1012274;0,0" o:connectangles="0,0,0,0,0"/>
                  </v:shape>
                  <v:rect id="Rectangle 177" o:spid="_x0000_s103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" stroked="f" strokeweight="2pt">
                    <v:fill r:id="rId21" o:title="" recolor="t" rotate="t" type="frame"/>
                  </v:rect>
                </v:group>
                <v:shape id="Text Box 178" o:spid="_x0000_s1033" type="#_x0000_t202" style="position:absolute;left:2381;top:4000;width:29808;height:15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0CB081B9" w14:textId="603046E5" w:rsidR="00E63913" w:rsidRPr="00CF3BA9" w:rsidRDefault="00E63913" w:rsidP="005C4260">
                        <w:pPr>
                          <w:spacing w:after="0"/>
                          <w:rPr>
                            <w:rFonts w:ascii="VAGRounded LT Light" w:hAnsi="VAGRounded LT Light" w:cs="Arial"/>
                            <w:color w:val="008AA3" w:themeColor="accent3" w:themeShade="BF"/>
                            <w:sz w:val="28"/>
                            <w:szCs w:val="28"/>
                          </w:rPr>
                        </w:pPr>
                        <w:r w:rsidRPr="00CF3BA9">
                          <w:rPr>
                            <w:rFonts w:ascii="VAGRounded LT Light" w:hAnsi="VAGRounded LT Light" w:cs="Arial"/>
                            <w:color w:val="008AA3" w:themeColor="accent3" w:themeShade="BF"/>
                            <w:sz w:val="28"/>
                            <w:szCs w:val="28"/>
                          </w:rPr>
                          <w:t>Autistic children thrive if they are offered a predictable schedule. Visual timetables are an excellent way to provide a consistent and structured approach to daily routines and challenges.</w:t>
                        </w:r>
                      </w:p>
                      <w:p w14:paraId="2F85B3B9" w14:textId="71FF0A05" w:rsidR="00E63913" w:rsidRDefault="00E63913">
                        <w:pPr>
                          <w:ind w:left="504"/>
                          <w:jc w:val="right"/>
                          <w:rPr>
                            <w:smallCaps/>
                            <w:color w:val="EF5098" w:themeColor="accent2"/>
                            <w:sz w:val="28"/>
                            <w:szCs w:val="24"/>
                          </w:rPr>
                        </w:pPr>
                      </w:p>
                      <w:sdt>
                        <w:sdtPr>
                          <w:rPr>
                            <w:color w:val="BDCF3C" w:themeColor="accent1"/>
                            <w:sz w:val="20"/>
                            <w:szCs w:val="20"/>
                          </w:rPr>
                          <w:id w:val="1913889349"/>
                          <w:temporary/>
                          <w:showingPlcHdr/>
                          <w15:appearance w15:val="hidden"/>
                          <w:text w:multiLine="1"/>
                        </w:sdtPr>
                        <w:sdtEndPr/>
                        <w:sdtContent>
                          <w:p w14:paraId="374C8930" w14:textId="77777777" w:rsidR="00E63913" w:rsidRDefault="00E63913">
                            <w:pPr>
                              <w:pStyle w:val="NoSpacing"/>
                              <w:ind w:left="360"/>
                              <w:jc w:val="right"/>
                              <w:rPr>
                                <w:color w:val="BDCF3C" w:themeColor="accent1"/>
                                <w:sz w:val="20"/>
                                <w:szCs w:val="20"/>
                              </w:rPr>
                            </w:pPr>
                            <w:r>
                              <w:rPr>
                                <w:color w:val="BDCF3C" w:themeColor="accent1"/>
                                <w:sz w:val="20"/>
                                <w:szCs w:val="20"/>
                              </w:rPr>
                              <w:t>[Cite your source here.]</w:t>
                            </w:r>
                          </w:p>
                        </w:sdtContent>
                      </w:sdt>
                    </w:txbxContent>
                  </v:textbox>
                </v:shape>
                <w10:wrap anchorx="page" anchory="margin"/>
              </v:group>
            </w:pict>
          </mc:Fallback>
        </mc:AlternateContent>
      </w:r>
    </w:p>
    <w:p w14:paraId="3A9C8C12" w14:textId="7636740A" w:rsidR="0023796A" w:rsidRDefault="0023796A" w:rsidP="00650D21">
      <w:pPr>
        <w:spacing w:after="0"/>
        <w:rPr>
          <w:rFonts w:ascii="VAGRounded LT Light" w:hAnsi="VAGRounded LT Light" w:cs="Arial"/>
          <w:color w:val="008AA3" w:themeColor="accent3" w:themeShade="BF"/>
        </w:rPr>
      </w:pPr>
    </w:p>
    <w:p w14:paraId="49A4305C" w14:textId="24D7A515" w:rsidR="0023796A" w:rsidRDefault="0023796A" w:rsidP="00650D21">
      <w:pPr>
        <w:spacing w:after="0"/>
        <w:rPr>
          <w:rFonts w:ascii="VAGRounded LT Light" w:hAnsi="VAGRounded LT Light" w:cs="Arial"/>
          <w:color w:val="008AA3" w:themeColor="accent3" w:themeShade="BF"/>
        </w:rPr>
      </w:pPr>
    </w:p>
    <w:p w14:paraId="5415CBDF" w14:textId="25E01319" w:rsidR="00650D21" w:rsidRDefault="00650D21" w:rsidP="00772CEE">
      <w:pPr>
        <w:spacing w:after="0"/>
        <w:rPr>
          <w:rFonts w:ascii="Arial" w:hAnsi="Arial" w:cs="Arial"/>
        </w:rPr>
      </w:pPr>
    </w:p>
    <w:p w14:paraId="6B03E8DF" w14:textId="0EAA9FB1" w:rsidR="00650D21" w:rsidRDefault="00650D21" w:rsidP="00772CEE">
      <w:pPr>
        <w:spacing w:after="0"/>
        <w:rPr>
          <w:rFonts w:ascii="Arial" w:hAnsi="Arial" w:cs="Arial"/>
        </w:rPr>
      </w:pPr>
    </w:p>
    <w:p w14:paraId="5E5B403E" w14:textId="770C36AF" w:rsidR="00650D21" w:rsidRDefault="00650D21" w:rsidP="00772CEE">
      <w:pPr>
        <w:spacing w:after="0"/>
        <w:rPr>
          <w:rFonts w:ascii="Arial" w:hAnsi="Arial" w:cs="Arial"/>
        </w:rPr>
      </w:pPr>
    </w:p>
    <w:p w14:paraId="707FA8A7" w14:textId="0E1C2873" w:rsidR="00650D21" w:rsidRDefault="00650D21" w:rsidP="00772CEE">
      <w:pPr>
        <w:spacing w:after="0"/>
        <w:rPr>
          <w:rFonts w:ascii="Arial" w:hAnsi="Arial" w:cs="Arial"/>
        </w:rPr>
      </w:pPr>
    </w:p>
    <w:p w14:paraId="0470BD71" w14:textId="42206E4C" w:rsidR="00650D21" w:rsidRDefault="00650D21" w:rsidP="00772CEE">
      <w:pPr>
        <w:spacing w:after="0"/>
        <w:rPr>
          <w:rFonts w:ascii="Arial" w:hAnsi="Arial" w:cs="Arial"/>
        </w:rPr>
      </w:pPr>
    </w:p>
    <w:p w14:paraId="13D0A4CF" w14:textId="2EB8305F" w:rsidR="00650D21" w:rsidRDefault="00650D21" w:rsidP="00772CEE">
      <w:pPr>
        <w:spacing w:after="0"/>
        <w:rPr>
          <w:rFonts w:ascii="Arial" w:hAnsi="Arial" w:cs="Arial"/>
        </w:rPr>
      </w:pPr>
    </w:p>
    <w:p w14:paraId="546DFF65" w14:textId="031BA3EC" w:rsidR="0023796A" w:rsidRDefault="0023796A" w:rsidP="00772CEE">
      <w:pPr>
        <w:spacing w:after="0"/>
        <w:rPr>
          <w:rFonts w:ascii="Arial" w:hAnsi="Arial" w:cs="Arial"/>
        </w:rPr>
      </w:pPr>
    </w:p>
    <w:p w14:paraId="5E1461E7" w14:textId="566C3900" w:rsidR="0023796A" w:rsidRDefault="00E736E0" w:rsidP="00772CEE">
      <w:pPr>
        <w:spacing w:after="0"/>
        <w:rPr>
          <w:rFonts w:ascii="Arial" w:hAnsi="Arial" w:cs="Arial"/>
        </w:rPr>
      </w:pPr>
      <w:r>
        <w:rPr>
          <w:rFonts w:ascii="Arial" w:hAnsi="Arial" w:cs="Arial"/>
          <w:noProof/>
          <w:lang w:eastAsia="en-GB"/>
        </w:rPr>
        <mc:AlternateContent>
          <mc:Choice Requires="wps">
            <w:drawing>
              <wp:anchor distT="0" distB="0" distL="114300" distR="114300" simplePos="0" relativeHeight="251694080" behindDoc="0" locked="0" layoutInCell="1" allowOverlap="1" wp14:anchorId="3F3F99A2" wp14:editId="5AFBBCA9">
                <wp:simplePos x="0" y="0"/>
                <wp:positionH relativeFrom="margin">
                  <wp:align>left</wp:align>
                </wp:positionH>
                <wp:positionV relativeFrom="paragraph">
                  <wp:posOffset>54609</wp:posOffset>
                </wp:positionV>
                <wp:extent cx="2057400" cy="1057275"/>
                <wp:effectExtent l="0" t="0" r="19050" b="28575"/>
                <wp:wrapNone/>
                <wp:docPr id="16" name="Text Box 16"/>
                <wp:cNvGraphicFramePr/>
                <a:graphic xmlns:a="http://schemas.openxmlformats.org/drawingml/2006/main">
                  <a:graphicData uri="http://schemas.microsoft.com/office/word/2010/wordprocessingShape">
                    <wps:wsp>
                      <wps:cNvSpPr txBox="1"/>
                      <wps:spPr>
                        <a:xfrm>
                          <a:off x="0" y="0"/>
                          <a:ext cx="2057400" cy="1057275"/>
                        </a:xfrm>
                        <a:prstGeom prst="rect">
                          <a:avLst/>
                        </a:prstGeom>
                        <a:solidFill>
                          <a:schemeClr val="lt1"/>
                        </a:solidFill>
                        <a:ln w="6350">
                          <a:solidFill>
                            <a:prstClr val="black"/>
                          </a:solidFill>
                        </a:ln>
                      </wps:spPr>
                      <wps:txbx>
                        <w:txbxContent>
                          <w:p w14:paraId="3E42593B" w14:textId="60A05492" w:rsidR="00E63913" w:rsidRDefault="00E63913">
                            <w:pPr>
                              <w:rPr>
                                <w:color w:val="008AA3" w:themeColor="accent3" w:themeShade="BF"/>
                              </w:rPr>
                            </w:pPr>
                            <w:r w:rsidRPr="00D14082">
                              <w:rPr>
                                <w:color w:val="008AA3" w:themeColor="accent3" w:themeShade="BF"/>
                              </w:rPr>
                              <w:t>Today</w:t>
                            </w:r>
                            <w:r>
                              <w:rPr>
                                <w:color w:val="008AA3" w:themeColor="accent3" w:themeShade="BF"/>
                              </w:rPr>
                              <w:t xml:space="preserve"> the</w:t>
                            </w:r>
                            <w:r w:rsidRPr="00D14082">
                              <w:rPr>
                                <w:color w:val="008AA3" w:themeColor="accent3" w:themeShade="BF"/>
                              </w:rPr>
                              <w:t xml:space="preserve"> Breakfast choices are:</w:t>
                            </w:r>
                          </w:p>
                          <w:p w14:paraId="2FC926ED" w14:textId="3B01F984" w:rsidR="00E63913" w:rsidRDefault="00E63913" w:rsidP="00D14082">
                            <w:pPr>
                              <w:pStyle w:val="ListParagraph"/>
                              <w:numPr>
                                <w:ilvl w:val="0"/>
                                <w:numId w:val="14"/>
                              </w:numPr>
                              <w:rPr>
                                <w:color w:val="008AA3" w:themeColor="accent3" w:themeShade="BF"/>
                              </w:rPr>
                            </w:pPr>
                            <w:r>
                              <w:rPr>
                                <w:color w:val="008AA3" w:themeColor="accent3" w:themeShade="BF"/>
                              </w:rPr>
                              <w:t>Toast</w:t>
                            </w:r>
                          </w:p>
                          <w:p w14:paraId="55CE1837" w14:textId="0A02B824" w:rsidR="00E63913" w:rsidRDefault="00E63913" w:rsidP="00D14082">
                            <w:pPr>
                              <w:pStyle w:val="ListParagraph"/>
                              <w:numPr>
                                <w:ilvl w:val="0"/>
                                <w:numId w:val="14"/>
                              </w:numPr>
                              <w:rPr>
                                <w:color w:val="008AA3" w:themeColor="accent3" w:themeShade="BF"/>
                              </w:rPr>
                            </w:pPr>
                            <w:r>
                              <w:rPr>
                                <w:color w:val="008AA3" w:themeColor="accent3" w:themeShade="BF"/>
                              </w:rPr>
                              <w:t>Cornflakes</w:t>
                            </w:r>
                          </w:p>
                          <w:p w14:paraId="255EF2CE" w14:textId="3368AD93" w:rsidR="00E63913" w:rsidRPr="00D14082" w:rsidRDefault="00E63913" w:rsidP="00D14082">
                            <w:pPr>
                              <w:pStyle w:val="ListParagraph"/>
                              <w:numPr>
                                <w:ilvl w:val="0"/>
                                <w:numId w:val="14"/>
                              </w:numPr>
                              <w:rPr>
                                <w:color w:val="008AA3" w:themeColor="accent3" w:themeShade="BF"/>
                              </w:rPr>
                            </w:pPr>
                            <w:r>
                              <w:rPr>
                                <w:color w:val="008AA3" w:themeColor="accent3" w:themeShade="BF"/>
                              </w:rPr>
                              <w:t>Pancakes</w:t>
                            </w:r>
                          </w:p>
                          <w:p w14:paraId="4DA752A5" w14:textId="77777777" w:rsidR="00E63913" w:rsidRPr="00D14082" w:rsidRDefault="00E63913">
                            <w:pPr>
                              <w:rPr>
                                <w:color w:val="008AA3" w:themeColor="accent3" w:themeShade="B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3F99A2" id="Text Box 16" o:spid="_x0000_s1034" type="#_x0000_t202" style="position:absolute;margin-left:0;margin-top:4.3pt;width:162pt;height:83.25pt;z-index:2516940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" fillcolor="white [3201]" strokeweight=".5pt">
                <v:textbox>
                  <w:txbxContent>
                    <w:p w14:paraId="3E42593B" w14:textId="60A05492" w:rsidR="00E63913" w:rsidRDefault="00E63913">
                      <w:pPr>
                        <w:rPr>
                          <w:color w:val="008AA3" w:themeColor="accent3" w:themeShade="BF"/>
                        </w:rPr>
                      </w:pPr>
                      <w:r w:rsidRPr="00D14082">
                        <w:rPr>
                          <w:color w:val="008AA3" w:themeColor="accent3" w:themeShade="BF"/>
                        </w:rPr>
                        <w:t>Today</w:t>
                      </w:r>
                      <w:r>
                        <w:rPr>
                          <w:color w:val="008AA3" w:themeColor="accent3" w:themeShade="BF"/>
                        </w:rPr>
                        <w:t xml:space="preserve"> the</w:t>
                      </w:r>
                      <w:r w:rsidRPr="00D14082">
                        <w:rPr>
                          <w:color w:val="008AA3" w:themeColor="accent3" w:themeShade="BF"/>
                        </w:rPr>
                        <w:t xml:space="preserve"> Breakfast choices are:</w:t>
                      </w:r>
                    </w:p>
                    <w:p w14:paraId="2FC926ED" w14:textId="3B01F984" w:rsidR="00E63913" w:rsidRDefault="00E63913" w:rsidP="00D14082">
                      <w:pPr>
                        <w:pStyle w:val="ListParagraph"/>
                        <w:numPr>
                          <w:ilvl w:val="0"/>
                          <w:numId w:val="14"/>
                        </w:numPr>
                        <w:rPr>
                          <w:color w:val="008AA3" w:themeColor="accent3" w:themeShade="BF"/>
                        </w:rPr>
                      </w:pPr>
                      <w:r>
                        <w:rPr>
                          <w:color w:val="008AA3" w:themeColor="accent3" w:themeShade="BF"/>
                        </w:rPr>
                        <w:t>Toast</w:t>
                      </w:r>
                    </w:p>
                    <w:p w14:paraId="55CE1837" w14:textId="0A02B824" w:rsidR="00E63913" w:rsidRDefault="00E63913" w:rsidP="00D14082">
                      <w:pPr>
                        <w:pStyle w:val="ListParagraph"/>
                        <w:numPr>
                          <w:ilvl w:val="0"/>
                          <w:numId w:val="14"/>
                        </w:numPr>
                        <w:rPr>
                          <w:color w:val="008AA3" w:themeColor="accent3" w:themeShade="BF"/>
                        </w:rPr>
                      </w:pPr>
                      <w:r>
                        <w:rPr>
                          <w:color w:val="008AA3" w:themeColor="accent3" w:themeShade="BF"/>
                        </w:rPr>
                        <w:t>Cornflakes</w:t>
                      </w:r>
                    </w:p>
                    <w:p w14:paraId="255EF2CE" w14:textId="3368AD93" w:rsidR="00E63913" w:rsidRPr="00D14082" w:rsidRDefault="00E63913" w:rsidP="00D14082">
                      <w:pPr>
                        <w:pStyle w:val="ListParagraph"/>
                        <w:numPr>
                          <w:ilvl w:val="0"/>
                          <w:numId w:val="14"/>
                        </w:numPr>
                        <w:rPr>
                          <w:color w:val="008AA3" w:themeColor="accent3" w:themeShade="BF"/>
                        </w:rPr>
                      </w:pPr>
                      <w:r>
                        <w:rPr>
                          <w:color w:val="008AA3" w:themeColor="accent3" w:themeShade="BF"/>
                        </w:rPr>
                        <w:t>Pancakes</w:t>
                      </w:r>
                    </w:p>
                    <w:p w14:paraId="4DA752A5" w14:textId="77777777" w:rsidR="00E63913" w:rsidRPr="00D14082" w:rsidRDefault="00E63913">
                      <w:pPr>
                        <w:rPr>
                          <w:color w:val="008AA3" w:themeColor="accent3" w:themeShade="BF"/>
                        </w:rPr>
                      </w:pPr>
                    </w:p>
                  </w:txbxContent>
                </v:textbox>
                <w10:wrap anchorx="margin"/>
              </v:shape>
            </w:pict>
          </mc:Fallback>
        </mc:AlternateContent>
      </w:r>
    </w:p>
    <w:p w14:paraId="510278E3" w14:textId="4136A252" w:rsidR="0023796A" w:rsidRDefault="0023796A" w:rsidP="00772CEE">
      <w:pPr>
        <w:spacing w:after="0"/>
        <w:rPr>
          <w:rFonts w:ascii="Arial" w:hAnsi="Arial" w:cs="Arial"/>
        </w:rPr>
      </w:pPr>
    </w:p>
    <w:p w14:paraId="67674B50" w14:textId="00C134A0" w:rsidR="0023796A" w:rsidRDefault="0023796A" w:rsidP="00772CEE">
      <w:pPr>
        <w:spacing w:after="0"/>
        <w:rPr>
          <w:rFonts w:ascii="Arial" w:hAnsi="Arial" w:cs="Arial"/>
        </w:rPr>
      </w:pPr>
    </w:p>
    <w:p w14:paraId="0F0C9B92" w14:textId="71B8E16A" w:rsidR="0023796A" w:rsidRDefault="0023796A" w:rsidP="00772CEE">
      <w:pPr>
        <w:spacing w:after="0"/>
        <w:rPr>
          <w:rFonts w:ascii="Arial" w:hAnsi="Arial" w:cs="Arial"/>
        </w:rPr>
      </w:pPr>
    </w:p>
    <w:p w14:paraId="5CAC9FBF" w14:textId="45A269E6" w:rsidR="0023796A" w:rsidRDefault="0023796A" w:rsidP="00772CEE">
      <w:pPr>
        <w:spacing w:after="0"/>
        <w:rPr>
          <w:rFonts w:ascii="Arial" w:hAnsi="Arial" w:cs="Arial"/>
        </w:rPr>
      </w:pPr>
    </w:p>
    <w:p w14:paraId="7935F5A6" w14:textId="72914708" w:rsidR="0023796A" w:rsidRDefault="0023796A" w:rsidP="00772CEE">
      <w:pPr>
        <w:spacing w:after="0"/>
        <w:rPr>
          <w:rFonts w:ascii="Arial" w:hAnsi="Arial" w:cs="Arial"/>
        </w:rPr>
      </w:pPr>
    </w:p>
    <w:p w14:paraId="643B8025" w14:textId="59AFE581" w:rsidR="0023796A" w:rsidRDefault="0023796A" w:rsidP="00772CEE">
      <w:pPr>
        <w:spacing w:after="0"/>
        <w:rPr>
          <w:rFonts w:ascii="Arial" w:hAnsi="Arial" w:cs="Arial"/>
        </w:rPr>
      </w:pPr>
    </w:p>
    <w:p w14:paraId="4C046C71" w14:textId="14719C2E" w:rsidR="0023796A" w:rsidRDefault="0023796A" w:rsidP="00772CEE">
      <w:pPr>
        <w:spacing w:after="0"/>
        <w:rPr>
          <w:rFonts w:ascii="Arial" w:hAnsi="Arial" w:cs="Arial"/>
        </w:rPr>
      </w:pPr>
    </w:p>
    <w:p w14:paraId="65815053" w14:textId="2CF36229" w:rsidR="00EB7EDB" w:rsidRDefault="00EB7EDB" w:rsidP="00772CEE">
      <w:pPr>
        <w:spacing w:after="0"/>
        <w:rPr>
          <w:rFonts w:ascii="Arial" w:hAnsi="Arial" w:cs="Arial"/>
        </w:rPr>
      </w:pPr>
    </w:p>
    <w:p w14:paraId="100988DA" w14:textId="58D3D162" w:rsidR="00EB7EDB" w:rsidRDefault="00EB7EDB" w:rsidP="00772CEE">
      <w:pPr>
        <w:spacing w:after="0"/>
        <w:rPr>
          <w:rFonts w:ascii="Arial" w:hAnsi="Arial" w:cs="Arial"/>
        </w:rPr>
      </w:pPr>
    </w:p>
    <w:p w14:paraId="511493A9" w14:textId="77777777" w:rsidR="00EB7EDB" w:rsidRDefault="00EB7EDB" w:rsidP="00772CEE">
      <w:pPr>
        <w:spacing w:after="0"/>
        <w:rPr>
          <w:rFonts w:ascii="Arial" w:hAnsi="Arial" w:cs="Arial"/>
        </w:rPr>
      </w:pPr>
    </w:p>
    <w:p w14:paraId="4DFF2D50" w14:textId="77777777" w:rsidR="00E736E0" w:rsidRDefault="00EB7EDB" w:rsidP="00EB7EDB">
      <w:pPr>
        <w:spacing w:after="0"/>
        <w:jc w:val="right"/>
        <w:rPr>
          <w:rFonts w:ascii="VAGRounded LT Light" w:hAnsi="VAGRounded LT Light" w:cs="Arial"/>
          <w:color w:val="008AA3" w:themeColor="accent3" w:themeShade="BF"/>
          <w:sz w:val="28"/>
          <w:szCs w:val="28"/>
        </w:rPr>
      </w:pPr>
      <w:r>
        <w:rPr>
          <w:rFonts w:ascii="VAGRounded LT Light" w:hAnsi="VAGRounded LT Light" w:cs="Arial"/>
          <w:color w:val="008AA3" w:themeColor="accent3" w:themeShade="BF"/>
          <w:sz w:val="28"/>
          <w:szCs w:val="28"/>
        </w:rPr>
        <w:t xml:space="preserve">       </w:t>
      </w:r>
    </w:p>
    <w:p w14:paraId="587DF7BA" w14:textId="77777777" w:rsidR="00E736E0" w:rsidRDefault="00E736E0" w:rsidP="00EB7EDB">
      <w:pPr>
        <w:spacing w:after="0"/>
        <w:jc w:val="right"/>
        <w:rPr>
          <w:rFonts w:ascii="VAGRounded LT Light" w:hAnsi="VAGRounded LT Light" w:cs="Arial"/>
          <w:color w:val="008AA3" w:themeColor="accent3" w:themeShade="BF"/>
          <w:sz w:val="28"/>
          <w:szCs w:val="28"/>
        </w:rPr>
      </w:pPr>
    </w:p>
    <w:p w14:paraId="132E53D6" w14:textId="5419A059" w:rsidR="00EB7EDB" w:rsidRPr="00AC6731" w:rsidRDefault="00EB7EDB" w:rsidP="007E1F92">
      <w:pPr>
        <w:spacing w:after="0"/>
        <w:jc w:val="center"/>
        <w:rPr>
          <w:rFonts w:ascii="VAGRounded LT Light" w:hAnsi="VAGRounded LT Light" w:cs="Arial"/>
          <w:color w:val="008AA3" w:themeColor="accent3" w:themeShade="BF"/>
          <w:sz w:val="28"/>
          <w:szCs w:val="28"/>
        </w:rPr>
      </w:pPr>
      <w:r w:rsidRPr="00AC6731">
        <w:rPr>
          <w:rFonts w:ascii="VAGRounded LT Light" w:hAnsi="VAGRounded LT Light" w:cs="Arial"/>
          <w:color w:val="008AA3" w:themeColor="accent3" w:themeShade="BF"/>
          <w:sz w:val="28"/>
          <w:szCs w:val="28"/>
        </w:rPr>
        <w:t xml:space="preserve">For some children a simple </w:t>
      </w:r>
      <w:r>
        <w:rPr>
          <w:rFonts w:ascii="VAGRounded LT Light" w:hAnsi="VAGRounded LT Light" w:cs="Arial"/>
          <w:color w:val="008AA3" w:themeColor="accent3" w:themeShade="BF"/>
          <w:sz w:val="28"/>
          <w:szCs w:val="28"/>
        </w:rPr>
        <w:t xml:space="preserve">   </w:t>
      </w:r>
      <w:r w:rsidRPr="00AC6731">
        <w:rPr>
          <w:rFonts w:ascii="VAGRounded LT Light" w:hAnsi="VAGRounded LT Light" w:cs="Arial"/>
          <w:color w:val="008AA3" w:themeColor="accent3" w:themeShade="BF"/>
          <w:sz w:val="28"/>
          <w:szCs w:val="28"/>
        </w:rPr>
        <w:t>now/next visual board might work well.</w:t>
      </w:r>
    </w:p>
    <w:p w14:paraId="09B6E162" w14:textId="1D71AC4A" w:rsidR="0023796A" w:rsidRDefault="0023796A" w:rsidP="007E1F92">
      <w:pPr>
        <w:spacing w:after="0"/>
        <w:jc w:val="center"/>
        <w:rPr>
          <w:rFonts w:ascii="Arial" w:hAnsi="Arial" w:cs="Arial"/>
        </w:rPr>
      </w:pPr>
    </w:p>
    <w:p w14:paraId="66E64BE4" w14:textId="2BFA47CA" w:rsidR="00CF77B0" w:rsidRDefault="00CF77B0" w:rsidP="00772CEE">
      <w:pPr>
        <w:spacing w:after="0"/>
        <w:rPr>
          <w:rFonts w:ascii="VAGRounded LT Light" w:hAnsi="VAGRounded LT Light" w:cs="Arial"/>
          <w:color w:val="008AA3" w:themeColor="accent3" w:themeShade="BF"/>
        </w:rPr>
      </w:pPr>
    </w:p>
    <w:tbl>
      <w:tblPr>
        <w:tblStyle w:val="TableGrid"/>
        <w:tblW w:w="0" w:type="auto"/>
        <w:tblInd w:w="-856" w:type="dxa"/>
        <w:tblLook w:val="04A0" w:firstRow="1" w:lastRow="0" w:firstColumn="1" w:lastColumn="0" w:noHBand="0" w:noVBand="1"/>
      </w:tblPr>
      <w:tblGrid>
        <w:gridCol w:w="2127"/>
        <w:gridCol w:w="7019"/>
      </w:tblGrid>
      <w:tr w:rsidR="00CF77B0" w14:paraId="30DC7C39" w14:textId="77777777" w:rsidTr="0055657C">
        <w:tc>
          <w:tcPr>
            <w:tcW w:w="2127" w:type="dxa"/>
          </w:tcPr>
          <w:p w14:paraId="2381E7B1" w14:textId="77777777" w:rsidR="00CF77B0" w:rsidRDefault="00CF77B0" w:rsidP="00772CEE">
            <w:pPr>
              <w:spacing w:after="0"/>
              <w:rPr>
                <w:rFonts w:ascii="VAGRounded LT Light" w:hAnsi="VAGRounded LT Light" w:cs="Arial"/>
                <w:color w:val="008AA3" w:themeColor="accent3" w:themeShade="BF"/>
              </w:rPr>
            </w:pPr>
          </w:p>
          <w:p w14:paraId="6D470E01" w14:textId="77777777" w:rsidR="00CF77B0" w:rsidRDefault="00CF77B0" w:rsidP="00772CEE">
            <w:pPr>
              <w:spacing w:after="0"/>
              <w:rPr>
                <w:rFonts w:ascii="VAGRounded LT Light" w:hAnsi="VAGRounded LT Light" w:cs="Arial"/>
                <w:color w:val="008AA3" w:themeColor="accent3" w:themeShade="BF"/>
              </w:rPr>
            </w:pPr>
          </w:p>
          <w:p w14:paraId="150C8B41" w14:textId="77777777" w:rsidR="00CF77B0" w:rsidRDefault="00CF77B0" w:rsidP="00772CEE">
            <w:pPr>
              <w:spacing w:after="0"/>
              <w:rPr>
                <w:rFonts w:ascii="VAGRounded LT Light" w:hAnsi="VAGRounded LT Light" w:cs="Arial"/>
                <w:color w:val="008AA3" w:themeColor="accent3" w:themeShade="BF"/>
              </w:rPr>
            </w:pPr>
          </w:p>
          <w:p w14:paraId="450B18D0" w14:textId="5BFF4682" w:rsidR="00CF77B0" w:rsidRPr="00CF77B0" w:rsidRDefault="00CF77B0" w:rsidP="00CF77B0">
            <w:pPr>
              <w:spacing w:after="0"/>
              <w:jc w:val="center"/>
              <w:rPr>
                <w:rFonts w:ascii="VAGRounded LT Light" w:hAnsi="VAGRounded LT Light" w:cs="Arial"/>
                <w:b/>
                <w:color w:val="008AA3" w:themeColor="accent3" w:themeShade="BF"/>
                <w:sz w:val="28"/>
                <w:szCs w:val="28"/>
              </w:rPr>
            </w:pPr>
            <w:r w:rsidRPr="00CF77B0">
              <w:rPr>
                <w:rFonts w:ascii="VAGRounded LT Light" w:hAnsi="VAGRounded LT Light" w:cs="Arial"/>
                <w:b/>
                <w:color w:val="008AA3" w:themeColor="accent3" w:themeShade="BF"/>
                <w:sz w:val="28"/>
                <w:szCs w:val="28"/>
              </w:rPr>
              <w:t>Now</w:t>
            </w:r>
          </w:p>
          <w:p w14:paraId="510F4C8C" w14:textId="77777777" w:rsidR="00CF77B0" w:rsidRDefault="00CF77B0" w:rsidP="00772CEE">
            <w:pPr>
              <w:spacing w:after="0"/>
              <w:rPr>
                <w:rFonts w:ascii="VAGRounded LT Light" w:hAnsi="VAGRounded LT Light" w:cs="Arial"/>
                <w:color w:val="008AA3" w:themeColor="accent3" w:themeShade="BF"/>
              </w:rPr>
            </w:pPr>
          </w:p>
          <w:p w14:paraId="4EB78594" w14:textId="55C3BBFA" w:rsidR="00CF77B0" w:rsidRDefault="00CF77B0" w:rsidP="00772CEE">
            <w:pPr>
              <w:spacing w:after="0"/>
              <w:rPr>
                <w:rFonts w:ascii="VAGRounded LT Light" w:hAnsi="VAGRounded LT Light" w:cs="Arial"/>
                <w:color w:val="008AA3" w:themeColor="accent3" w:themeShade="BF"/>
              </w:rPr>
            </w:pPr>
          </w:p>
        </w:tc>
        <w:tc>
          <w:tcPr>
            <w:tcW w:w="7019" w:type="dxa"/>
          </w:tcPr>
          <w:p w14:paraId="01805077" w14:textId="77777777" w:rsidR="00CF77B0" w:rsidRDefault="00CF77B0" w:rsidP="00CF77B0">
            <w:pPr>
              <w:spacing w:after="0"/>
              <w:jc w:val="center"/>
              <w:rPr>
                <w:rFonts w:ascii="VAGRounded LT Light" w:hAnsi="VAGRounded LT Light" w:cs="Arial"/>
                <w:color w:val="008AA3" w:themeColor="accent3" w:themeShade="BF"/>
              </w:rPr>
            </w:pPr>
          </w:p>
          <w:p w14:paraId="718C5D19" w14:textId="18439227" w:rsidR="00CF77B0" w:rsidRDefault="00CF77B0" w:rsidP="00CF77B0">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734A93CE" wp14:editId="5EE8675C">
                  <wp:extent cx="857250" cy="8572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eading_1[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r>
      <w:tr w:rsidR="00CF77B0" w14:paraId="1EAE502A" w14:textId="77777777" w:rsidTr="0055657C">
        <w:tc>
          <w:tcPr>
            <w:tcW w:w="2127" w:type="dxa"/>
          </w:tcPr>
          <w:p w14:paraId="203372C3" w14:textId="77777777" w:rsidR="00CF77B0" w:rsidRDefault="00CF77B0" w:rsidP="00772CEE">
            <w:pPr>
              <w:spacing w:after="0"/>
              <w:rPr>
                <w:rFonts w:ascii="VAGRounded LT Light" w:hAnsi="VAGRounded LT Light" w:cs="Arial"/>
                <w:color w:val="008AA3" w:themeColor="accent3" w:themeShade="BF"/>
              </w:rPr>
            </w:pPr>
          </w:p>
          <w:p w14:paraId="0614FA24" w14:textId="77777777" w:rsidR="00CF77B0" w:rsidRDefault="00CF77B0" w:rsidP="00772CEE">
            <w:pPr>
              <w:spacing w:after="0"/>
              <w:rPr>
                <w:rFonts w:ascii="VAGRounded LT Light" w:hAnsi="VAGRounded LT Light" w:cs="Arial"/>
                <w:color w:val="008AA3" w:themeColor="accent3" w:themeShade="BF"/>
              </w:rPr>
            </w:pPr>
          </w:p>
          <w:p w14:paraId="6ACA8A2F" w14:textId="77777777" w:rsidR="00CF77B0" w:rsidRDefault="00CF77B0" w:rsidP="00772CEE">
            <w:pPr>
              <w:spacing w:after="0"/>
              <w:rPr>
                <w:rFonts w:ascii="VAGRounded LT Light" w:hAnsi="VAGRounded LT Light" w:cs="Arial"/>
                <w:color w:val="008AA3" w:themeColor="accent3" w:themeShade="BF"/>
              </w:rPr>
            </w:pPr>
          </w:p>
          <w:p w14:paraId="40D5DAF5" w14:textId="4F416DF4" w:rsidR="00CF77B0" w:rsidRPr="00CF77B0" w:rsidRDefault="00CF77B0" w:rsidP="00CF77B0">
            <w:pPr>
              <w:spacing w:after="0"/>
              <w:jc w:val="center"/>
              <w:rPr>
                <w:rFonts w:ascii="VAGRounded LT Light" w:hAnsi="VAGRounded LT Light" w:cs="Arial"/>
                <w:b/>
                <w:color w:val="008AA3" w:themeColor="accent3" w:themeShade="BF"/>
                <w:sz w:val="28"/>
                <w:szCs w:val="28"/>
              </w:rPr>
            </w:pPr>
            <w:r w:rsidRPr="00CF77B0">
              <w:rPr>
                <w:rFonts w:ascii="VAGRounded LT Light" w:hAnsi="VAGRounded LT Light" w:cs="Arial"/>
                <w:b/>
                <w:color w:val="008AA3" w:themeColor="accent3" w:themeShade="BF"/>
                <w:sz w:val="28"/>
                <w:szCs w:val="28"/>
              </w:rPr>
              <w:t>Next</w:t>
            </w:r>
          </w:p>
          <w:p w14:paraId="4471CC48" w14:textId="77777777" w:rsidR="00CF77B0" w:rsidRDefault="00CF77B0" w:rsidP="00772CEE">
            <w:pPr>
              <w:spacing w:after="0"/>
              <w:rPr>
                <w:rFonts w:ascii="VAGRounded LT Light" w:hAnsi="VAGRounded LT Light" w:cs="Arial"/>
                <w:color w:val="008AA3" w:themeColor="accent3" w:themeShade="BF"/>
              </w:rPr>
            </w:pPr>
          </w:p>
          <w:p w14:paraId="15965F2A" w14:textId="673DAF0F" w:rsidR="00CF77B0" w:rsidRDefault="00CF77B0" w:rsidP="00772CEE">
            <w:pPr>
              <w:spacing w:after="0"/>
              <w:rPr>
                <w:rFonts w:ascii="VAGRounded LT Light" w:hAnsi="VAGRounded LT Light" w:cs="Arial"/>
                <w:color w:val="008AA3" w:themeColor="accent3" w:themeShade="BF"/>
              </w:rPr>
            </w:pPr>
          </w:p>
        </w:tc>
        <w:tc>
          <w:tcPr>
            <w:tcW w:w="7019" w:type="dxa"/>
          </w:tcPr>
          <w:p w14:paraId="2C99F04F" w14:textId="77777777" w:rsidR="00CF77B0" w:rsidRDefault="00CF77B0" w:rsidP="00CF77B0">
            <w:pPr>
              <w:spacing w:after="0"/>
              <w:jc w:val="center"/>
              <w:rPr>
                <w:rFonts w:ascii="VAGRounded LT Light" w:hAnsi="VAGRounded LT Light" w:cs="Arial"/>
                <w:color w:val="008AA3" w:themeColor="accent3" w:themeShade="BF"/>
              </w:rPr>
            </w:pPr>
          </w:p>
          <w:p w14:paraId="44CD9A89" w14:textId="69741DDB" w:rsidR="00CF77B0" w:rsidRDefault="00E63913" w:rsidP="00CF77B0">
            <w:pPr>
              <w:spacing w:after="0"/>
              <w:jc w:val="center"/>
              <w:rPr>
                <w:rFonts w:ascii="VAGRounded LT Light" w:hAnsi="VAGRounded LT Light" w:cs="Arial"/>
                <w:color w:val="008AA3" w:themeColor="accent3" w:themeShade="BF"/>
              </w:rPr>
            </w:pPr>
            <w:r>
              <w:rPr>
                <w:rFonts w:ascii="VAGRounded LT Light" w:hAnsi="VAGRounded LT Light" w:cs="Arial"/>
                <w:noProof/>
                <w:color w:val="00BADA" w:themeColor="accent3"/>
                <w:lang w:eastAsia="en-GB"/>
              </w:rPr>
              <w:drawing>
                <wp:inline distT="0" distB="0" distL="0" distR="0" wp14:anchorId="26AA44CF" wp14:editId="4EA4FB67">
                  <wp:extent cx="1404304" cy="873457"/>
                  <wp:effectExtent l="0" t="0" r="571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14604655894_514db02e13_b[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49004" cy="901260"/>
                          </a:xfrm>
                          <a:prstGeom prst="rect">
                            <a:avLst/>
                          </a:prstGeom>
                        </pic:spPr>
                      </pic:pic>
                    </a:graphicData>
                  </a:graphic>
                </wp:inline>
              </w:drawing>
            </w:r>
          </w:p>
        </w:tc>
      </w:tr>
    </w:tbl>
    <w:p w14:paraId="3BA0E1AE" w14:textId="77777777" w:rsidR="00CF77B0" w:rsidRPr="00CF77B0" w:rsidRDefault="00CF77B0" w:rsidP="00772CEE">
      <w:pPr>
        <w:spacing w:after="0"/>
        <w:rPr>
          <w:rFonts w:ascii="VAGRounded LT Light" w:hAnsi="VAGRounded LT Light" w:cs="Arial"/>
          <w:color w:val="008AA3" w:themeColor="accent3" w:themeShade="BF"/>
        </w:rPr>
      </w:pPr>
    </w:p>
    <w:p w14:paraId="009AF9C7" w14:textId="546CEB55" w:rsidR="00CF77B0" w:rsidRDefault="00CF77B0" w:rsidP="00772CEE">
      <w:pPr>
        <w:spacing w:after="0"/>
        <w:rPr>
          <w:rFonts w:ascii="VAGRounded LT Light" w:hAnsi="VAGRounded LT Light" w:cs="Arial"/>
          <w:b/>
          <w:color w:val="008AA3" w:themeColor="accent3" w:themeShade="BF"/>
        </w:rPr>
      </w:pPr>
    </w:p>
    <w:p w14:paraId="718D03E1" w14:textId="77777777" w:rsidR="00CF77B0" w:rsidRPr="00CF77B0" w:rsidRDefault="00CF77B0" w:rsidP="00772CEE">
      <w:pPr>
        <w:spacing w:after="0"/>
        <w:rPr>
          <w:rFonts w:ascii="VAGRounded LT Light" w:hAnsi="VAGRounded LT Light" w:cs="Arial"/>
          <w:b/>
          <w:color w:val="008AA3" w:themeColor="accent3" w:themeShade="BF"/>
        </w:rPr>
      </w:pPr>
    </w:p>
    <w:p w14:paraId="78437340" w14:textId="5A9AB87D" w:rsidR="0023796A" w:rsidRDefault="0023796A" w:rsidP="00CF77B0">
      <w:pPr>
        <w:spacing w:after="0"/>
        <w:jc w:val="both"/>
        <w:rPr>
          <w:rFonts w:ascii="Arial" w:hAnsi="Arial" w:cs="Arial"/>
        </w:rPr>
      </w:pPr>
    </w:p>
    <w:p w14:paraId="52431DC4" w14:textId="73D9D11A" w:rsidR="0023796A" w:rsidRDefault="0023796A" w:rsidP="00772CEE">
      <w:pPr>
        <w:spacing w:after="0"/>
        <w:rPr>
          <w:rFonts w:ascii="Arial" w:hAnsi="Arial" w:cs="Arial"/>
        </w:rPr>
      </w:pPr>
    </w:p>
    <w:p w14:paraId="0637B7AD" w14:textId="05CC4D9C" w:rsidR="0023796A" w:rsidRDefault="0023796A" w:rsidP="00772CEE">
      <w:pPr>
        <w:spacing w:after="0"/>
        <w:rPr>
          <w:rFonts w:ascii="Arial" w:hAnsi="Arial" w:cs="Arial"/>
        </w:rPr>
      </w:pPr>
    </w:p>
    <w:p w14:paraId="18B06E07" w14:textId="3216E061" w:rsidR="00650D21" w:rsidRPr="008C0370" w:rsidRDefault="00650D21" w:rsidP="00772CEE">
      <w:pPr>
        <w:spacing w:after="0"/>
        <w:rPr>
          <w:rFonts w:ascii="Arial" w:hAnsi="Arial" w:cs="Arial"/>
        </w:rPr>
      </w:pPr>
    </w:p>
    <w:sectPr w:rsidR="00650D21" w:rsidRPr="008C0370" w:rsidSect="009462BE">
      <w:headerReference w:type="even" r:id="rId24"/>
      <w:headerReference w:type="default" r:id="rId25"/>
      <w:headerReference w:type="first" r:id="rId26"/>
      <w:pgSz w:w="11900" w:h="16840"/>
      <w:pgMar w:top="2268" w:right="1800" w:bottom="226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278E1" w14:textId="77777777" w:rsidR="00E63913" w:rsidRDefault="00E63913">
      <w:pPr>
        <w:spacing w:after="0"/>
      </w:pPr>
      <w:r>
        <w:separator/>
      </w:r>
    </w:p>
  </w:endnote>
  <w:endnote w:type="continuationSeparator" w:id="0">
    <w:p w14:paraId="753278E2" w14:textId="77777777" w:rsidR="00E63913" w:rsidRDefault="00E6391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AG Rounded Std">
    <w:panose1 w:val="020F0402020204020204"/>
    <w:charset w:val="00"/>
    <w:family w:val="swiss"/>
    <w:pitch w:val="variable"/>
    <w:sig w:usb0="800000AF" w:usb1="4000204A"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VAGRounded-Light">
    <w:altName w:val="L VAG Rounded Light"/>
    <w:panose1 w:val="00000000000000000000"/>
    <w:charset w:val="4D"/>
    <w:family w:val="auto"/>
    <w:notTrueType/>
    <w:pitch w:val="default"/>
    <w:sig w:usb0="00000003" w:usb1="00000000" w:usb2="00000000" w:usb3="00000000" w:csb0="00000001" w:csb1="00000000"/>
  </w:font>
  <w:font w:name="VAGRounded LT Bold">
    <w:panose1 w:val="02000803030000020004"/>
    <w:charset w:val="00"/>
    <w:family w:val="auto"/>
    <w:pitch w:val="variable"/>
    <w:sig w:usb0="00000003" w:usb1="00000000" w:usb2="00000000" w:usb3="00000000" w:csb0="00000001" w:csb1="00000000"/>
  </w:font>
  <w:font w:name="VAGRounded LT Light">
    <w:panose1 w:val="020004030400000200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278DF" w14:textId="77777777" w:rsidR="00E63913" w:rsidRDefault="00E63913">
      <w:pPr>
        <w:spacing w:after="0"/>
      </w:pPr>
      <w:r>
        <w:separator/>
      </w:r>
    </w:p>
  </w:footnote>
  <w:footnote w:type="continuationSeparator" w:id="0">
    <w:p w14:paraId="753278E0" w14:textId="77777777" w:rsidR="00E63913" w:rsidRDefault="00E6391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3" w14:textId="00CA5F19" w:rsidR="00E63913" w:rsidRDefault="00415E13">
    <w:pPr>
      <w:pStyle w:val="Header"/>
    </w:pPr>
    <w:r>
      <w:rPr>
        <w:noProof/>
        <w:lang w:eastAsia="en-GB"/>
      </w:rPr>
      <w:pict w14:anchorId="6EAEE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4" o:spid="_x0000_s1052" type="#_x0000_t75" style="position:absolute;margin-left:0;margin-top:0;width:598.1pt;height:844.7pt;z-index:-251651072;mso-position-horizontal:center;mso-position-horizontal-relative:margin;mso-position-vertical:center;mso-position-vertical-relative:margin" o:allowincell="f">
          <v:imagedata r:id="rId1" o:title="HO L-H P 2020"/>
          <w10:wrap anchorx="margin" anchory="margin"/>
        </v:shape>
      </w:pict>
    </w:r>
    <w:r w:rsidR="00E63913">
      <w:rPr>
        <w:noProof/>
        <w:lang w:eastAsia="en-GB"/>
      </w:rPr>
      <w:drawing>
        <wp:anchor distT="0" distB="0" distL="114300" distR="114300" simplePos="0" relativeHeight="251662336" behindDoc="1" locked="0" layoutInCell="1" allowOverlap="1" wp14:anchorId="753278E7" wp14:editId="753278E8">
          <wp:simplePos x="0" y="0"/>
          <wp:positionH relativeFrom="margin">
            <wp:align>center</wp:align>
          </wp:positionH>
          <wp:positionV relativeFrom="margin">
            <wp:align>center</wp:align>
          </wp:positionV>
          <wp:extent cx="7565390" cy="10692130"/>
          <wp:effectExtent l="0" t="0" r="0" b="0"/>
          <wp:wrapNone/>
          <wp:docPr id="9" name="Picture 9" descr="FA_Letterheading_Template_150dpi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A_Letterheading_Template_150dpi_Max.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539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4" w14:textId="4668DF25" w:rsidR="00E63913" w:rsidRDefault="00415E13">
    <w:pPr>
      <w:pStyle w:val="Header"/>
    </w:pPr>
    <w:r>
      <w:rPr>
        <w:noProof/>
        <w:lang w:eastAsia="en-GB"/>
      </w:rPr>
      <w:pict w14:anchorId="40455A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5" o:spid="_x0000_s1053" type="#_x0000_t75" style="position:absolute;margin-left:0;margin-top:0;width:598.1pt;height:844.7pt;z-index:-251650048;mso-position-horizontal:center;mso-position-horizontal-relative:margin;mso-position-vertical:center;mso-position-vertical-relative:margin" o:allowincell="f">
          <v:imagedata r:id="rId1" o:title="HO L-H P 2020"/>
          <w10:wrap anchorx="margin" anchory="margin"/>
        </v:shape>
      </w:pict>
    </w:r>
  </w:p>
  <w:p w14:paraId="753278E5" w14:textId="77777777" w:rsidR="00E63913" w:rsidRDefault="00E639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3278E6" w14:textId="162C3A0F" w:rsidR="00E63913" w:rsidRDefault="00415E13">
    <w:pPr>
      <w:pStyle w:val="Header"/>
    </w:pPr>
    <w:r>
      <w:rPr>
        <w:noProof/>
        <w:lang w:eastAsia="en-GB"/>
      </w:rPr>
      <w:pict w14:anchorId="39BC1D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93136843" o:spid="_x0000_s1051" type="#_x0000_t75" style="position:absolute;margin-left:0;margin-top:0;width:598.1pt;height:844.7pt;z-index:-251652096;mso-position-horizontal:center;mso-position-horizontal-relative:margin;mso-position-vertical:center;mso-position-vertical-relative:margin" o:allowincell="f">
          <v:imagedata r:id="rId1" o:title="HO L-H P 2020"/>
          <w10:wrap anchorx="margin" anchory="margin"/>
        </v:shape>
      </w:pict>
    </w:r>
    <w:r w:rsidR="00E63913">
      <w:rPr>
        <w:noProof/>
        <w:lang w:eastAsia="en-GB"/>
      </w:rPr>
      <w:drawing>
        <wp:anchor distT="0" distB="0" distL="114300" distR="114300" simplePos="0" relativeHeight="251663360" behindDoc="1" locked="0" layoutInCell="1" allowOverlap="1" wp14:anchorId="753278EB" wp14:editId="753278EC">
          <wp:simplePos x="0" y="0"/>
          <wp:positionH relativeFrom="margin">
            <wp:align>center</wp:align>
          </wp:positionH>
          <wp:positionV relativeFrom="margin">
            <wp:align>center</wp:align>
          </wp:positionV>
          <wp:extent cx="7565390" cy="10692130"/>
          <wp:effectExtent l="0" t="0" r="0" b="0"/>
          <wp:wrapNone/>
          <wp:docPr id="10" name="Picture 10" descr="FA_Letterheading_Template_150dpi_M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A_Letterheading_Template_150dpi_Max.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539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0570A"/>
    <w:multiLevelType w:val="hybridMultilevel"/>
    <w:tmpl w:val="D8C495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C16963"/>
    <w:multiLevelType w:val="hybridMultilevel"/>
    <w:tmpl w:val="D4F2C0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8B4F91"/>
    <w:multiLevelType w:val="hybridMultilevel"/>
    <w:tmpl w:val="17AA574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2B4C5064"/>
    <w:multiLevelType w:val="hybridMultilevel"/>
    <w:tmpl w:val="9DAAF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50269F"/>
    <w:multiLevelType w:val="hybridMultilevel"/>
    <w:tmpl w:val="97225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DA521F"/>
    <w:multiLevelType w:val="hybridMultilevel"/>
    <w:tmpl w:val="896C5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804CA8"/>
    <w:multiLevelType w:val="hybridMultilevel"/>
    <w:tmpl w:val="01BABBB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F8A5AC5"/>
    <w:multiLevelType w:val="hybridMultilevel"/>
    <w:tmpl w:val="09DC9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33D2EE1"/>
    <w:multiLevelType w:val="hybridMultilevel"/>
    <w:tmpl w:val="73B8D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CA1375"/>
    <w:multiLevelType w:val="hybridMultilevel"/>
    <w:tmpl w:val="4560F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AE157F"/>
    <w:multiLevelType w:val="hybridMultilevel"/>
    <w:tmpl w:val="D428B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482BC8"/>
    <w:multiLevelType w:val="hybridMultilevel"/>
    <w:tmpl w:val="93525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0A084C"/>
    <w:multiLevelType w:val="hybridMultilevel"/>
    <w:tmpl w:val="0BD2B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BC773A"/>
    <w:multiLevelType w:val="hybridMultilevel"/>
    <w:tmpl w:val="58DC7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12"/>
  </w:num>
  <w:num w:numId="4">
    <w:abstractNumId w:val="3"/>
  </w:num>
  <w:num w:numId="5">
    <w:abstractNumId w:val="8"/>
  </w:num>
  <w:num w:numId="6">
    <w:abstractNumId w:val="6"/>
  </w:num>
  <w:num w:numId="7">
    <w:abstractNumId w:val="10"/>
  </w:num>
  <w:num w:numId="8">
    <w:abstractNumId w:val="11"/>
  </w:num>
  <w:num w:numId="9">
    <w:abstractNumId w:val="4"/>
  </w:num>
  <w:num w:numId="10">
    <w:abstractNumId w:val="7"/>
  </w:num>
  <w:num w:numId="11">
    <w:abstractNumId w:val="0"/>
  </w:num>
  <w:num w:numId="12">
    <w:abstractNumId w:val="9"/>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attachedTemplate r:id="rId1"/>
  <w:linkStyles/>
  <w:defaultTabStop w:val="720"/>
  <w:drawingGridHorizontalSpacing w:val="360"/>
  <w:drawingGridVerticalSpacing w:val="360"/>
  <w:displayHorizontalDrawingGridEvery w:val="0"/>
  <w:displayVerticalDrawingGridEvery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E91"/>
    <w:rsid w:val="000469D2"/>
    <w:rsid w:val="00073D40"/>
    <w:rsid w:val="0007470D"/>
    <w:rsid w:val="0013019C"/>
    <w:rsid w:val="001A6084"/>
    <w:rsid w:val="0023796A"/>
    <w:rsid w:val="00294D5D"/>
    <w:rsid w:val="002A0840"/>
    <w:rsid w:val="002E3FA5"/>
    <w:rsid w:val="00306AA7"/>
    <w:rsid w:val="00325BB5"/>
    <w:rsid w:val="00350E8D"/>
    <w:rsid w:val="00362734"/>
    <w:rsid w:val="003808C3"/>
    <w:rsid w:val="0039337E"/>
    <w:rsid w:val="003A7DFE"/>
    <w:rsid w:val="003C5840"/>
    <w:rsid w:val="00415E13"/>
    <w:rsid w:val="00433CBC"/>
    <w:rsid w:val="00443A01"/>
    <w:rsid w:val="00443EA9"/>
    <w:rsid w:val="004A06F6"/>
    <w:rsid w:val="004A5CA9"/>
    <w:rsid w:val="004C725C"/>
    <w:rsid w:val="00511B01"/>
    <w:rsid w:val="00537ADF"/>
    <w:rsid w:val="00552AF0"/>
    <w:rsid w:val="0055657C"/>
    <w:rsid w:val="00573A54"/>
    <w:rsid w:val="00582758"/>
    <w:rsid w:val="005A4E38"/>
    <w:rsid w:val="005A768B"/>
    <w:rsid w:val="005C4260"/>
    <w:rsid w:val="00634DF5"/>
    <w:rsid w:val="00650D21"/>
    <w:rsid w:val="00672226"/>
    <w:rsid w:val="00697A9D"/>
    <w:rsid w:val="006B5495"/>
    <w:rsid w:val="006E1C55"/>
    <w:rsid w:val="006E31A0"/>
    <w:rsid w:val="006F0640"/>
    <w:rsid w:val="0072284E"/>
    <w:rsid w:val="00732E0D"/>
    <w:rsid w:val="00736C71"/>
    <w:rsid w:val="00746FAC"/>
    <w:rsid w:val="00752B36"/>
    <w:rsid w:val="00772CEE"/>
    <w:rsid w:val="007765AE"/>
    <w:rsid w:val="00784739"/>
    <w:rsid w:val="007A65E6"/>
    <w:rsid w:val="007D4C87"/>
    <w:rsid w:val="007E1F92"/>
    <w:rsid w:val="007F0FAD"/>
    <w:rsid w:val="007F2E91"/>
    <w:rsid w:val="00813440"/>
    <w:rsid w:val="00826FA2"/>
    <w:rsid w:val="00845DED"/>
    <w:rsid w:val="0086349E"/>
    <w:rsid w:val="008C0370"/>
    <w:rsid w:val="008D5585"/>
    <w:rsid w:val="008D758D"/>
    <w:rsid w:val="009462BE"/>
    <w:rsid w:val="00951DD3"/>
    <w:rsid w:val="00965EA4"/>
    <w:rsid w:val="009778D1"/>
    <w:rsid w:val="009D6A46"/>
    <w:rsid w:val="009F6D63"/>
    <w:rsid w:val="00A05A12"/>
    <w:rsid w:val="00A4162C"/>
    <w:rsid w:val="00A50A37"/>
    <w:rsid w:val="00AA63BE"/>
    <w:rsid w:val="00AC6731"/>
    <w:rsid w:val="00AE5250"/>
    <w:rsid w:val="00B12083"/>
    <w:rsid w:val="00B23B2D"/>
    <w:rsid w:val="00BB48B7"/>
    <w:rsid w:val="00BD77DC"/>
    <w:rsid w:val="00C01750"/>
    <w:rsid w:val="00C3498B"/>
    <w:rsid w:val="00C3583F"/>
    <w:rsid w:val="00C626B0"/>
    <w:rsid w:val="00C87DB3"/>
    <w:rsid w:val="00C90281"/>
    <w:rsid w:val="00C9283D"/>
    <w:rsid w:val="00CB3B55"/>
    <w:rsid w:val="00CB5A9A"/>
    <w:rsid w:val="00CF3BA9"/>
    <w:rsid w:val="00CF77B0"/>
    <w:rsid w:val="00D026E6"/>
    <w:rsid w:val="00D14082"/>
    <w:rsid w:val="00D53F4C"/>
    <w:rsid w:val="00D54DA5"/>
    <w:rsid w:val="00D7694C"/>
    <w:rsid w:val="00DB31B0"/>
    <w:rsid w:val="00DD643D"/>
    <w:rsid w:val="00E16A94"/>
    <w:rsid w:val="00E170A6"/>
    <w:rsid w:val="00E24119"/>
    <w:rsid w:val="00E63913"/>
    <w:rsid w:val="00E736E0"/>
    <w:rsid w:val="00E95B62"/>
    <w:rsid w:val="00EB0BD9"/>
    <w:rsid w:val="00EB7EDB"/>
    <w:rsid w:val="00EF49E6"/>
    <w:rsid w:val="00F50EF4"/>
    <w:rsid w:val="00F53301"/>
    <w:rsid w:val="00FF0D91"/>
    <w:rsid w:val="00FF73C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278DD"/>
  <w15:docId w15:val="{4DC64321-7227-46C9-95EA-11332E2EA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E13"/>
    <w:pPr>
      <w:spacing w:after="160" w:line="259" w:lineRule="auto"/>
    </w:pPr>
    <w:rPr>
      <w:rFonts w:ascii="VAG Rounded Std" w:hAnsi="VAG Rounded Std"/>
      <w:color w:val="525E66" w:themeColor="text2"/>
      <w:sz w:val="22"/>
      <w:szCs w:val="22"/>
      <w:lang w:val="en-GB"/>
    </w:rPr>
  </w:style>
  <w:style w:type="paragraph" w:styleId="Heading1">
    <w:name w:val="heading 1"/>
    <w:basedOn w:val="Normal"/>
    <w:next w:val="Normal"/>
    <w:link w:val="Heading1Char"/>
    <w:uiPriority w:val="9"/>
    <w:qFormat/>
    <w:rsid w:val="00415E13"/>
    <w:pPr>
      <w:keepNext/>
      <w:keepLines/>
      <w:spacing w:before="240" w:after="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415E13"/>
    <w:pPr>
      <w:keepNext/>
      <w:keepLines/>
      <w:spacing w:before="40" w:after="0"/>
      <w:outlineLvl w:val="1"/>
    </w:pPr>
    <w:rPr>
      <w:rFonts w:asciiTheme="majorHAnsi" w:eastAsiaTheme="majorEastAsia" w:hAnsiTheme="majorHAnsi" w:cstheme="majorBidi"/>
      <w:sz w:val="26"/>
      <w:szCs w:val="26"/>
    </w:rPr>
  </w:style>
  <w:style w:type="character" w:default="1" w:styleId="DefaultParagraphFont">
    <w:name w:val="Default Paragraph Font"/>
    <w:uiPriority w:val="1"/>
    <w:semiHidden/>
    <w:unhideWhenUsed/>
    <w:rsid w:val="00415E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15E13"/>
  </w:style>
  <w:style w:type="paragraph" w:customStyle="1" w:styleId="FABodycopy">
    <w:name w:val="FA Body copy"/>
    <w:basedOn w:val="Normal"/>
    <w:qFormat/>
    <w:rsid w:val="007F2E91"/>
    <w:pPr>
      <w:widowControl w:val="0"/>
      <w:autoSpaceDE w:val="0"/>
      <w:autoSpaceDN w:val="0"/>
      <w:adjustRightInd w:val="0"/>
      <w:spacing w:after="0" w:line="320" w:lineRule="atLeast"/>
      <w:ind w:left="-425" w:right="-631"/>
    </w:pPr>
    <w:rPr>
      <w:rFonts w:ascii="Arial" w:hAnsi="Arial" w:cs="Verdana"/>
    </w:rPr>
  </w:style>
  <w:style w:type="paragraph" w:styleId="Header">
    <w:name w:val="header"/>
    <w:basedOn w:val="Normal"/>
    <w:link w:val="HeaderChar"/>
    <w:rsid w:val="007F2E91"/>
    <w:pPr>
      <w:tabs>
        <w:tab w:val="center" w:pos="4320"/>
        <w:tab w:val="right" w:pos="8640"/>
      </w:tabs>
      <w:spacing w:after="0"/>
    </w:pPr>
  </w:style>
  <w:style w:type="character" w:customStyle="1" w:styleId="HeaderChar">
    <w:name w:val="Header Char"/>
    <w:basedOn w:val="DefaultParagraphFont"/>
    <w:link w:val="Header"/>
    <w:rsid w:val="007F2E91"/>
  </w:style>
  <w:style w:type="paragraph" w:styleId="Footer">
    <w:name w:val="footer"/>
    <w:basedOn w:val="Normal"/>
    <w:link w:val="FooterChar"/>
    <w:rsid w:val="007F2E91"/>
    <w:pPr>
      <w:tabs>
        <w:tab w:val="center" w:pos="4320"/>
        <w:tab w:val="right" w:pos="8640"/>
      </w:tabs>
      <w:spacing w:after="0"/>
    </w:pPr>
  </w:style>
  <w:style w:type="character" w:customStyle="1" w:styleId="FooterChar">
    <w:name w:val="Footer Char"/>
    <w:basedOn w:val="DefaultParagraphFont"/>
    <w:link w:val="Footer"/>
    <w:rsid w:val="007F2E91"/>
  </w:style>
  <w:style w:type="paragraph" w:customStyle="1" w:styleId="NoParagraphStyle">
    <w:name w:val="[No Paragraph Style]"/>
    <w:rsid w:val="009462BE"/>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customStyle="1" w:styleId="Bodycopy">
    <w:name w:val="Body copy"/>
    <w:basedOn w:val="NoParagraphStyle"/>
    <w:uiPriority w:val="99"/>
    <w:rsid w:val="009462BE"/>
    <w:pPr>
      <w:suppressAutoHyphens/>
      <w:spacing w:after="113" w:line="230" w:lineRule="atLeast"/>
    </w:pPr>
    <w:rPr>
      <w:rFonts w:ascii="VAGRounded-Light" w:hAnsi="VAGRounded-Light" w:cs="VAGRounded-Light"/>
      <w:color w:val="515E65"/>
      <w:spacing w:val="-2"/>
      <w:sz w:val="19"/>
      <w:szCs w:val="19"/>
      <w:lang w:val="en-US"/>
    </w:rPr>
  </w:style>
  <w:style w:type="character" w:customStyle="1" w:styleId="Heading1Char">
    <w:name w:val="Heading 1 Char"/>
    <w:basedOn w:val="DefaultParagraphFont"/>
    <w:link w:val="Heading1"/>
    <w:uiPriority w:val="9"/>
    <w:rsid w:val="00415E13"/>
    <w:rPr>
      <w:rFonts w:asciiTheme="majorHAnsi" w:eastAsiaTheme="majorEastAsia" w:hAnsiTheme="majorHAnsi" w:cstheme="majorBidi"/>
      <w:color w:val="525E66" w:themeColor="text2"/>
      <w:sz w:val="32"/>
      <w:szCs w:val="32"/>
      <w:lang w:val="en-GB"/>
    </w:rPr>
  </w:style>
  <w:style w:type="character" w:customStyle="1" w:styleId="Heading2Char">
    <w:name w:val="Heading 2 Char"/>
    <w:basedOn w:val="DefaultParagraphFont"/>
    <w:link w:val="Heading2"/>
    <w:uiPriority w:val="9"/>
    <w:rsid w:val="00415E13"/>
    <w:rPr>
      <w:rFonts w:asciiTheme="majorHAnsi" w:eastAsiaTheme="majorEastAsia" w:hAnsiTheme="majorHAnsi" w:cstheme="majorBidi"/>
      <w:color w:val="525E66" w:themeColor="text2"/>
      <w:sz w:val="26"/>
      <w:szCs w:val="26"/>
      <w:lang w:val="en-GB"/>
    </w:rPr>
  </w:style>
  <w:style w:type="paragraph" w:styleId="Title">
    <w:name w:val="Title"/>
    <w:basedOn w:val="Normal"/>
    <w:next w:val="Normal"/>
    <w:link w:val="TitleChar"/>
    <w:uiPriority w:val="10"/>
    <w:qFormat/>
    <w:rsid w:val="00415E13"/>
    <w:pPr>
      <w:spacing w:after="0" w:line="240" w:lineRule="auto"/>
      <w:contextualSpacing/>
    </w:pPr>
    <w:rPr>
      <w:rFonts w:asciiTheme="majorHAnsi" w:eastAsiaTheme="majorEastAsia" w:hAnsiTheme="majorHAnsi" w:cstheme="majorBidi"/>
      <w:color w:val="BDCF3C" w:themeColor="accent1"/>
      <w:spacing w:val="-10"/>
      <w:kern w:val="28"/>
      <w:sz w:val="56"/>
      <w:szCs w:val="56"/>
    </w:rPr>
  </w:style>
  <w:style w:type="character" w:customStyle="1" w:styleId="TitleChar">
    <w:name w:val="Title Char"/>
    <w:basedOn w:val="DefaultParagraphFont"/>
    <w:link w:val="Title"/>
    <w:uiPriority w:val="10"/>
    <w:rsid w:val="00415E13"/>
    <w:rPr>
      <w:rFonts w:asciiTheme="majorHAnsi" w:eastAsiaTheme="majorEastAsia" w:hAnsiTheme="majorHAnsi" w:cstheme="majorBidi"/>
      <w:color w:val="BDCF3C" w:themeColor="accent1"/>
      <w:spacing w:val="-10"/>
      <w:kern w:val="28"/>
      <w:sz w:val="56"/>
      <w:szCs w:val="56"/>
      <w:lang w:val="en-GB"/>
    </w:rPr>
  </w:style>
  <w:style w:type="paragraph" w:styleId="NoSpacing">
    <w:name w:val="No Spacing"/>
    <w:link w:val="NoSpacingChar"/>
    <w:uiPriority w:val="1"/>
    <w:qFormat/>
    <w:rsid w:val="0072284E"/>
    <w:pPr>
      <w:spacing w:after="0"/>
    </w:pPr>
    <w:rPr>
      <w:rFonts w:eastAsiaTheme="minorEastAsia"/>
      <w:sz w:val="22"/>
      <w:szCs w:val="22"/>
    </w:rPr>
  </w:style>
  <w:style w:type="character" w:customStyle="1" w:styleId="NoSpacingChar">
    <w:name w:val="No Spacing Char"/>
    <w:basedOn w:val="DefaultParagraphFont"/>
    <w:link w:val="NoSpacing"/>
    <w:uiPriority w:val="1"/>
    <w:rsid w:val="0072284E"/>
    <w:rPr>
      <w:rFonts w:eastAsiaTheme="minorEastAsia"/>
      <w:sz w:val="22"/>
      <w:szCs w:val="22"/>
    </w:rPr>
  </w:style>
  <w:style w:type="paragraph" w:styleId="ListParagraph">
    <w:name w:val="List Paragraph"/>
    <w:basedOn w:val="Normal"/>
    <w:rsid w:val="0072284E"/>
    <w:pPr>
      <w:ind w:left="720"/>
      <w:contextualSpacing/>
    </w:pPr>
  </w:style>
  <w:style w:type="paragraph" w:styleId="TOCHeading">
    <w:name w:val="TOC Heading"/>
    <w:basedOn w:val="Heading1"/>
    <w:next w:val="Normal"/>
    <w:uiPriority w:val="39"/>
    <w:unhideWhenUsed/>
    <w:qFormat/>
    <w:rsid w:val="00C01750"/>
    <w:pPr>
      <w:outlineLvl w:val="9"/>
    </w:pPr>
    <w:rPr>
      <w:color w:val="91A027" w:themeColor="accent1" w:themeShade="BF"/>
      <w:lang w:val="en-US"/>
    </w:rPr>
  </w:style>
  <w:style w:type="character" w:styleId="Hyperlink">
    <w:name w:val="Hyperlink"/>
    <w:basedOn w:val="DefaultParagraphFont"/>
    <w:uiPriority w:val="99"/>
    <w:semiHidden/>
    <w:unhideWhenUsed/>
    <w:rsid w:val="00573A54"/>
    <w:rPr>
      <w:color w:val="0563C1"/>
      <w:u w:val="single"/>
    </w:rPr>
  </w:style>
  <w:style w:type="table" w:styleId="TableGrid">
    <w:name w:val="Table Grid"/>
    <w:basedOn w:val="TableNormal"/>
    <w:rsid w:val="00C626B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g"/><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emf"/></Relationships>
</file>

<file path=word/_rels/header2.xml.rels><?xml version="1.0" encoding="UTF-8" standalone="yes"?>
<Relationships xmlns="http://schemas.openxmlformats.org/package/2006/relationships"><Relationship Id="rId1" Type="http://schemas.openxmlformats.org/officeDocument/2006/relationships/image" Target="media/image14.emf"/></Relationships>
</file>

<file path=word/_rels/header3.xml.rels><?xml version="1.0" encoding="UTF-8" standalone="yes"?>
<Relationships xmlns="http://schemas.openxmlformats.org/package/2006/relationships"><Relationship Id="rId2" Type="http://schemas.openxmlformats.org/officeDocument/2006/relationships/image" Target="media/image15.jpeg"/><Relationship Id="rId1" Type="http://schemas.openxmlformats.org/officeDocument/2006/relationships/image" Target="media/image14.emf"/></Relationships>
</file>

<file path=word/_rels/settings.xml.rels><?xml version="1.0" encoding="UTF-8" standalone="yes"?>
<Relationships xmlns="http://schemas.openxmlformats.org/package/2006/relationships"><Relationship Id="rId1" Type="http://schemas.openxmlformats.org/officeDocument/2006/relationships/attachedTemplate" Target="file:///\\FA-FS02\HOME\simpti\Documents\Custom%20Office%20Templates\Family%20Action%20Style.dotm" TargetMode="External"/></Relationships>
</file>

<file path=word/theme/theme1.xml><?xml version="1.0" encoding="utf-8"?>
<a:theme xmlns:a="http://schemas.openxmlformats.org/drawingml/2006/main" name="Office Theme">
  <a:themeElements>
    <a:clrScheme name="Family Action Default">
      <a:dk1>
        <a:sysClr val="windowText" lastClr="000000"/>
      </a:dk1>
      <a:lt1>
        <a:sysClr val="window" lastClr="FFFFFF"/>
      </a:lt1>
      <a:dk2>
        <a:srgbClr val="525E66"/>
      </a:dk2>
      <a:lt2>
        <a:srgbClr val="FFFFFF"/>
      </a:lt2>
      <a:accent1>
        <a:srgbClr val="BDCF3C"/>
      </a:accent1>
      <a:accent2>
        <a:srgbClr val="EF5098"/>
      </a:accent2>
      <a:accent3>
        <a:srgbClr val="00BADA"/>
      </a:accent3>
      <a:accent4>
        <a:srgbClr val="F89621"/>
      </a:accent4>
      <a:accent5>
        <a:srgbClr val="24B571"/>
      </a:accent5>
      <a:accent6>
        <a:srgbClr val="F47C5B"/>
      </a:accent6>
      <a:hlink>
        <a:srgbClr val="397DC0"/>
      </a:hlink>
      <a:folHlink>
        <a:srgbClr val="7758A5"/>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44EEDF6143D8B4988B8848F9243C94A" ma:contentTypeVersion="0" ma:contentTypeDescription="Create a new document." ma:contentTypeScope="" ma:versionID="f2f64db0a62458155406e7e3691a1853">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A5935-9B77-4991-9056-51E8A49990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C259017-B50B-4D67-88A3-7956B4FB21DD}">
  <ds:schemaRefs>
    <ds:schemaRef ds:uri="http://schemas.microsoft.com/sharepoint/v3/contenttype/forms"/>
  </ds:schemaRefs>
</ds:datastoreItem>
</file>

<file path=customXml/itemProps3.xml><?xml version="1.0" encoding="utf-8"?>
<ds:datastoreItem xmlns:ds="http://schemas.openxmlformats.org/officeDocument/2006/customXml" ds:itemID="{5866F48A-8AAE-42B8-A67A-B8ED855ADE9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86AA2751-6A65-4FCA-9D77-ACD036642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Family Action Style</Template>
  <TotalTime>1</TotalTime>
  <Pages>3</Pages>
  <Words>63</Words>
  <Characters>360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Tittle</dc:creator>
  <cp:lastModifiedBy>Julia Johnston</cp:lastModifiedBy>
  <cp:revision>2</cp:revision>
  <cp:lastPrinted>2019-07-26T11:55:00Z</cp:lastPrinted>
  <dcterms:created xsi:type="dcterms:W3CDTF">2020-04-22T15:35:00Z</dcterms:created>
  <dcterms:modified xsi:type="dcterms:W3CDTF">2020-04-22T15:35:00Z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0x010100044EEDF6143D8B4988B8848F9243C94A</vt:lpwstr>
  </property>
</Properties>
</file>